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AE3D2" w14:textId="77777777" w:rsidR="00A36AEA" w:rsidRPr="00387F21" w:rsidRDefault="00E242DE" w:rsidP="000838D1">
      <w:pPr>
        <w:ind w:right="423"/>
        <w:rPr>
          <w:rFonts w:ascii="Arial" w:hAnsi="Arial" w:cs="Arial"/>
          <w:b/>
          <w:bCs/>
          <w:u w:val="single"/>
        </w:rPr>
      </w:pPr>
      <w:bookmarkStart w:id="0" w:name="_Hlk88054234"/>
      <w:bookmarkEnd w:id="0"/>
      <w:r w:rsidRPr="00387F21">
        <w:rPr>
          <w:rFonts w:ascii="Arial" w:hAnsi="Arial" w:cs="Arial"/>
          <w:b/>
          <w:bCs/>
          <w:u w:val="single"/>
        </w:rPr>
        <w:t>Introduction</w:t>
      </w:r>
      <w:r w:rsidR="00A36AEA" w:rsidRPr="00387F21">
        <w:rPr>
          <w:rFonts w:ascii="Arial" w:hAnsi="Arial" w:cs="Arial"/>
          <w:b/>
          <w:bCs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387F21" w:rsidRPr="00387F21" w14:paraId="490DA429" w14:textId="77777777" w:rsidTr="00A36AEA">
        <w:tc>
          <w:tcPr>
            <w:tcW w:w="9851" w:type="dxa"/>
          </w:tcPr>
          <w:p w14:paraId="4F52B532" w14:textId="77777777" w:rsidR="00A36AEA" w:rsidRPr="00387F21" w:rsidRDefault="00A36AEA" w:rsidP="00A36AEA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  <w:p w14:paraId="01CA06F9" w14:textId="3052348B" w:rsidR="00387F21" w:rsidRPr="00B76E10" w:rsidRDefault="008E5F9F" w:rsidP="0007573E">
            <w:pPr>
              <w:ind w:right="423"/>
              <w:rPr>
                <w:rFonts w:ascii="Arial" w:hAnsi="Arial" w:cs="Arial"/>
                <w:sz w:val="20"/>
              </w:rPr>
            </w:pPr>
            <w:r w:rsidRPr="00B76E10">
              <w:rPr>
                <w:rFonts w:ascii="Arial" w:hAnsi="Arial" w:cs="Arial"/>
                <w:sz w:val="20"/>
              </w:rPr>
              <w:t xml:space="preserve">Etude de dépôt concurrent PTA et de dépôt Laser </w:t>
            </w:r>
            <w:proofErr w:type="spellStart"/>
            <w:r w:rsidRPr="00B76E10">
              <w:rPr>
                <w:rFonts w:ascii="Arial" w:hAnsi="Arial" w:cs="Arial"/>
                <w:sz w:val="20"/>
              </w:rPr>
              <w:t>Technogenia</w:t>
            </w:r>
            <w:proofErr w:type="spellEnd"/>
            <w:r w:rsidRPr="00B76E10">
              <w:rPr>
                <w:rFonts w:ascii="Arial" w:hAnsi="Arial" w:cs="Arial"/>
                <w:sz w:val="20"/>
              </w:rPr>
              <w:t xml:space="preserve"> sur dent avec pointe carbure</w:t>
            </w:r>
            <w:r w:rsidR="00B76E10" w:rsidRPr="00B76E10">
              <w:rPr>
                <w:rFonts w:ascii="Arial" w:hAnsi="Arial" w:cs="Arial"/>
                <w:sz w:val="20"/>
              </w:rPr>
              <w:t>.</w:t>
            </w:r>
          </w:p>
          <w:p w14:paraId="71C624E4" w14:textId="66AD84CA" w:rsidR="00387F21" w:rsidRDefault="00387F21" w:rsidP="00387F21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9D06638" wp14:editId="5E48EF70">
                  <wp:extent cx="2362200" cy="2734762"/>
                  <wp:effectExtent l="0" t="0" r="0" b="889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5" t="6188" r="42662" b="17563"/>
                          <a:stretch/>
                        </pic:blipFill>
                        <pic:spPr bwMode="auto">
                          <a:xfrm>
                            <a:off x="0" y="0"/>
                            <a:ext cx="2365982" cy="27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CC3278" wp14:editId="603A0A00">
                  <wp:extent cx="4093876" cy="2047875"/>
                  <wp:effectExtent l="0" t="0" r="190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0229" b="11797"/>
                          <a:stretch/>
                        </pic:blipFill>
                        <pic:spPr bwMode="auto">
                          <a:xfrm>
                            <a:off x="0" y="0"/>
                            <a:ext cx="4104569" cy="205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741657" w14:textId="77777777" w:rsidR="00387F21" w:rsidRDefault="00387F21" w:rsidP="0007573E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126C23C7" w14:textId="77777777" w:rsidR="00387F21" w:rsidRDefault="00387F21" w:rsidP="0007573E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35552981" w14:textId="77777777" w:rsidR="00387F21" w:rsidRDefault="00387F21" w:rsidP="0007573E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73E0DF84" w14:textId="1C2D199C" w:rsidR="00F80843" w:rsidRPr="00387F21" w:rsidRDefault="00F80843" w:rsidP="00F80843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14EBB342" w14:textId="375A523D" w:rsidR="00F80843" w:rsidRPr="00387F21" w:rsidRDefault="006504C0" w:rsidP="00F80843">
            <w:pPr>
              <w:ind w:right="423"/>
              <w:rPr>
                <w:rFonts w:ascii="Arial" w:hAnsi="Arial" w:cs="Arial"/>
                <w:sz w:val="20"/>
              </w:rPr>
            </w:pPr>
            <w:r w:rsidRPr="00387F21">
              <w:rPr>
                <w:rFonts w:ascii="Arial" w:hAnsi="Arial" w:cs="Arial"/>
                <w:sz w:val="20"/>
              </w:rPr>
              <w:t xml:space="preserve">L’échantillon a été découpé par </w:t>
            </w:r>
            <w:proofErr w:type="spellStart"/>
            <w:r w:rsidRPr="00387F21">
              <w:rPr>
                <w:rFonts w:ascii="Arial" w:hAnsi="Arial" w:cs="Arial"/>
                <w:sz w:val="20"/>
              </w:rPr>
              <w:t>electro-érosion</w:t>
            </w:r>
            <w:proofErr w:type="spellEnd"/>
          </w:p>
          <w:p w14:paraId="31489876" w14:textId="62773E03" w:rsidR="00F80843" w:rsidRPr="00387F21" w:rsidRDefault="00F80843" w:rsidP="00F80843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</w:tc>
      </w:tr>
      <w:tr w:rsidR="00387F21" w:rsidRPr="00387F21" w14:paraId="5B15CC5C" w14:textId="77777777" w:rsidTr="00A36AEA">
        <w:tc>
          <w:tcPr>
            <w:tcW w:w="9851" w:type="dxa"/>
          </w:tcPr>
          <w:p w14:paraId="39B7CBE4" w14:textId="77777777" w:rsidR="0007573E" w:rsidRPr="00387F21" w:rsidRDefault="0007573E" w:rsidP="0007573E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</w:tc>
      </w:tr>
    </w:tbl>
    <w:p w14:paraId="5F24EC6F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6404FFE7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05B0978F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0784F388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3C1FB153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5CB92C1A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43E52B80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4D1BB4F2" w14:textId="77777777" w:rsidR="00B76E10" w:rsidRDefault="00B76E10">
      <w:pPr>
        <w:ind w:right="423"/>
        <w:rPr>
          <w:rFonts w:ascii="Arial" w:hAnsi="Arial" w:cs="Arial"/>
          <w:b/>
          <w:u w:val="single"/>
        </w:rPr>
      </w:pPr>
    </w:p>
    <w:p w14:paraId="6DB9C3A4" w14:textId="49C2B161" w:rsidR="00E242DE" w:rsidRPr="00B76E10" w:rsidRDefault="00F80843">
      <w:pPr>
        <w:ind w:right="423"/>
        <w:rPr>
          <w:rFonts w:ascii="Arial" w:hAnsi="Arial" w:cs="Arial"/>
          <w:b/>
          <w:bCs/>
          <w:u w:val="single"/>
        </w:rPr>
      </w:pPr>
      <w:r w:rsidRPr="00B76E10">
        <w:rPr>
          <w:rFonts w:ascii="Arial" w:hAnsi="Arial" w:cs="Arial"/>
          <w:b/>
          <w:u w:val="single"/>
        </w:rPr>
        <w:lastRenderedPageBreak/>
        <w:t>Ré</w:t>
      </w:r>
      <w:r w:rsidR="009F4DB1" w:rsidRPr="00B76E10">
        <w:rPr>
          <w:rFonts w:ascii="Arial" w:hAnsi="Arial" w:cs="Arial"/>
          <w:b/>
          <w:u w:val="single"/>
        </w:rPr>
        <w:t>sult</w:t>
      </w:r>
      <w:r w:rsidRPr="00B76E10">
        <w:rPr>
          <w:rFonts w:ascii="Arial" w:hAnsi="Arial" w:cs="Arial"/>
          <w:b/>
          <w:u w:val="single"/>
        </w:rPr>
        <w:t>at</w:t>
      </w:r>
      <w:r w:rsidR="009F4DB1" w:rsidRPr="00B76E10">
        <w:rPr>
          <w:rFonts w:ascii="Arial" w:hAnsi="Arial" w:cs="Arial"/>
          <w:b/>
          <w:u w:val="single"/>
        </w:rPr>
        <w:t>s</w:t>
      </w:r>
      <w:r w:rsidR="00E242DE" w:rsidRPr="00B76E10">
        <w:rPr>
          <w:rFonts w:ascii="Arial" w:hAnsi="Arial" w:cs="Arial"/>
          <w:b/>
          <w:u w:val="single"/>
        </w:rPr>
        <w:t xml:space="preserve"> </w:t>
      </w:r>
      <w:r w:rsidR="00E242DE" w:rsidRPr="00B76E10">
        <w:rPr>
          <w:rFonts w:ascii="Arial" w:hAnsi="Arial" w:cs="Arial"/>
          <w:b/>
          <w:sz w:val="20"/>
          <w:u w:val="single"/>
        </w:rPr>
        <w:t>(</w:t>
      </w:r>
      <w:proofErr w:type="spellStart"/>
      <w:r w:rsidR="00E242DE" w:rsidRPr="00B76E10">
        <w:rPr>
          <w:rFonts w:ascii="Arial" w:hAnsi="Arial" w:cs="Arial"/>
          <w:b/>
          <w:sz w:val="20"/>
          <w:u w:val="single"/>
        </w:rPr>
        <w:t>Results</w:t>
      </w:r>
      <w:proofErr w:type="spellEnd"/>
      <w:r w:rsidR="00E242DE" w:rsidRPr="00B76E10">
        <w:rPr>
          <w:rFonts w:ascii="Arial" w:hAnsi="Arial" w:cs="Arial"/>
          <w:b/>
          <w:sz w:val="20"/>
          <w:u w:val="single"/>
        </w:rPr>
        <w:t>)</w:t>
      </w:r>
      <w:r w:rsidR="009F4DB1" w:rsidRPr="00B76E10">
        <w:rPr>
          <w:rFonts w:ascii="Arial" w:hAnsi="Arial" w:cs="Arial"/>
          <w:b/>
          <w:bCs/>
          <w:u w:val="single"/>
        </w:rPr>
        <w:t> :</w:t>
      </w:r>
      <w:bookmarkStart w:id="1" w:name="_GoBack"/>
      <w:bookmarkEnd w:id="1"/>
    </w:p>
    <w:p w14:paraId="54B69B5F" w14:textId="12B24CB3" w:rsidR="00365909" w:rsidRDefault="00E242DE" w:rsidP="00E242DE">
      <w:pPr>
        <w:ind w:right="423"/>
        <w:rPr>
          <w:rFonts w:ascii="Arial" w:hAnsi="Arial" w:cs="Arial"/>
          <w:b/>
          <w:bCs/>
          <w:u w:val="single"/>
        </w:rPr>
      </w:pPr>
      <w:r w:rsidRPr="00B76E10">
        <w:rPr>
          <w:rFonts w:ascii="Arial" w:hAnsi="Arial" w:cs="Arial"/>
          <w:b/>
          <w:bCs/>
          <w:u w:val="single"/>
        </w:rPr>
        <w:t xml:space="preserve">Examens micrographique </w:t>
      </w:r>
      <w:r w:rsidRPr="00B76E10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Pr="00B76E10">
        <w:rPr>
          <w:rFonts w:ascii="Arial" w:hAnsi="Arial" w:cs="Arial"/>
          <w:b/>
          <w:bCs/>
          <w:sz w:val="20"/>
          <w:u w:val="single"/>
        </w:rPr>
        <w:t>Micrographic</w:t>
      </w:r>
      <w:proofErr w:type="spellEnd"/>
      <w:r w:rsidRPr="00B76E10">
        <w:rPr>
          <w:rFonts w:ascii="Arial" w:hAnsi="Arial" w:cs="Arial"/>
          <w:b/>
          <w:bCs/>
          <w:sz w:val="20"/>
          <w:u w:val="single"/>
        </w:rPr>
        <w:t xml:space="preserve"> </w:t>
      </w:r>
      <w:proofErr w:type="spellStart"/>
      <w:r w:rsidRPr="00B76E10">
        <w:rPr>
          <w:rFonts w:ascii="Arial" w:hAnsi="Arial" w:cs="Arial"/>
          <w:b/>
          <w:bCs/>
          <w:sz w:val="20"/>
          <w:u w:val="single"/>
        </w:rPr>
        <w:t>examination</w:t>
      </w:r>
      <w:proofErr w:type="spellEnd"/>
      <w:r w:rsidRPr="00B76E10">
        <w:rPr>
          <w:rFonts w:ascii="Arial" w:hAnsi="Arial" w:cs="Arial"/>
          <w:b/>
          <w:bCs/>
          <w:sz w:val="20"/>
          <w:u w:val="single"/>
        </w:rPr>
        <w:t>)</w:t>
      </w:r>
      <w:r w:rsidRPr="00B76E10">
        <w:rPr>
          <w:rFonts w:ascii="Arial" w:hAnsi="Arial" w:cs="Arial"/>
          <w:b/>
          <w:bCs/>
          <w:u w:val="single"/>
        </w:rPr>
        <w:t>:</w:t>
      </w:r>
    </w:p>
    <w:p w14:paraId="5D35243A" w14:textId="77777777" w:rsidR="00B76E10" w:rsidRPr="00B76E10" w:rsidRDefault="00B76E10" w:rsidP="00E242DE">
      <w:pPr>
        <w:ind w:right="423"/>
        <w:rPr>
          <w:rFonts w:ascii="Arial" w:hAnsi="Arial" w:cs="Arial"/>
          <w:b/>
          <w:bCs/>
          <w:u w:val="single"/>
        </w:rPr>
      </w:pPr>
    </w:p>
    <w:p w14:paraId="55C67E45" w14:textId="2878DE3A" w:rsidR="00387F21" w:rsidRDefault="00387F21" w:rsidP="00365909">
      <w:pPr>
        <w:ind w:right="423"/>
        <w:jc w:val="center"/>
        <w:rPr>
          <w:rFonts w:ascii="Arial" w:hAnsi="Arial" w:cs="Arial"/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0B61FC67" wp14:editId="6A9935D0">
            <wp:extent cx="4447964" cy="333597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44" cy="33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26C3" w14:textId="77777777" w:rsidR="00387F21" w:rsidRDefault="00387F21" w:rsidP="00B76E10">
      <w:pPr>
        <w:ind w:right="423"/>
        <w:rPr>
          <w:rFonts w:ascii="Arial" w:hAnsi="Arial" w:cs="Arial"/>
          <w:b/>
          <w:bCs/>
          <w:color w:val="FF0000"/>
          <w:u w:val="single"/>
        </w:rPr>
      </w:pPr>
    </w:p>
    <w:p w14:paraId="4FC9D984" w14:textId="39F4C455" w:rsidR="00387F21" w:rsidRDefault="00387F21" w:rsidP="00365909">
      <w:pPr>
        <w:ind w:right="423"/>
        <w:jc w:val="center"/>
        <w:rPr>
          <w:rFonts w:ascii="Arial" w:hAnsi="Arial" w:cs="Arial"/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4419692D" wp14:editId="6DFA59D1">
            <wp:extent cx="4476750" cy="335756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76" cy="33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AA79" w14:textId="77777777" w:rsidR="00387F21" w:rsidRDefault="00387F21" w:rsidP="00365909">
      <w:pPr>
        <w:ind w:right="423"/>
        <w:jc w:val="center"/>
        <w:rPr>
          <w:rFonts w:ascii="Arial" w:hAnsi="Arial" w:cs="Arial"/>
          <w:b/>
          <w:bCs/>
          <w:color w:val="FF0000"/>
          <w:u w:val="single"/>
        </w:rPr>
      </w:pPr>
    </w:p>
    <w:p w14:paraId="045FE0E9" w14:textId="38549C30" w:rsidR="0007573E" w:rsidRPr="00EE4A82" w:rsidRDefault="00C207F5" w:rsidP="00B76E10">
      <w:pPr>
        <w:ind w:right="423"/>
        <w:jc w:val="center"/>
        <w:rPr>
          <w:rFonts w:ascii="Arial" w:hAnsi="Arial" w:cs="Arial"/>
          <w:sz w:val="20"/>
          <w:szCs w:val="16"/>
        </w:rPr>
      </w:pPr>
      <w:r w:rsidRPr="00EE4A82">
        <w:rPr>
          <w:rFonts w:ascii="Arial" w:hAnsi="Arial" w:cs="Arial"/>
          <w:sz w:val="20"/>
          <w:szCs w:val="16"/>
        </w:rPr>
        <w:t>Coupe échantillon (attaque Murakami)</w:t>
      </w:r>
    </w:p>
    <w:p w14:paraId="20F8C19E" w14:textId="02289E9F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023ABAFC" w14:textId="3CE6965E" w:rsidR="00324F16" w:rsidRDefault="00324F16" w:rsidP="00092F66">
      <w:pPr>
        <w:ind w:right="423"/>
        <w:rPr>
          <w:rFonts w:ascii="Arial" w:hAnsi="Arial" w:cs="Arial"/>
          <w:color w:val="FF0000"/>
          <w:sz w:val="20"/>
          <w:szCs w:val="16"/>
        </w:rPr>
      </w:pPr>
    </w:p>
    <w:p w14:paraId="5B138182" w14:textId="3C543437" w:rsidR="00324F16" w:rsidRDefault="00324F16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6C9749B6" w14:textId="04AE960B" w:rsidR="00324F16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643B21" wp14:editId="0D3CC1B0">
                <wp:simplePos x="0" y="0"/>
                <wp:positionH relativeFrom="column">
                  <wp:posOffset>2385059</wp:posOffset>
                </wp:positionH>
                <wp:positionV relativeFrom="paragraph">
                  <wp:posOffset>1616710</wp:posOffset>
                </wp:positionV>
                <wp:extent cx="419100" cy="571500"/>
                <wp:effectExtent l="0" t="0" r="19050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B7CC6" id="Connecteur droit 31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pt,127.3pt" to="220.8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" strokecolor="black [3040]"/>
            </w:pict>
          </mc:Fallback>
        </mc:AlternateContent>
      </w:r>
      <w:r w:rsidR="00092F66"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32B4F2" wp14:editId="1E809E3B">
                <wp:simplePos x="0" y="0"/>
                <wp:positionH relativeFrom="margin">
                  <wp:posOffset>2553335</wp:posOffset>
                </wp:positionH>
                <wp:positionV relativeFrom="paragraph">
                  <wp:posOffset>775335</wp:posOffset>
                </wp:positionV>
                <wp:extent cx="1139825" cy="4542475"/>
                <wp:effectExtent l="0" t="5715" r="0" b="0"/>
                <wp:wrapNone/>
                <wp:docPr id="25" name="Trapèz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9825" cy="4542475"/>
                        </a:xfrm>
                        <a:custGeom>
                          <a:avLst/>
                          <a:gdLst>
                            <a:gd name="connsiteX0" fmla="*/ 0 w 1495425"/>
                            <a:gd name="connsiteY0" fmla="*/ 2362200 h 2362200"/>
                            <a:gd name="connsiteX1" fmla="*/ 373856 w 1495425"/>
                            <a:gd name="connsiteY1" fmla="*/ 0 h 2362200"/>
                            <a:gd name="connsiteX2" fmla="*/ 1121569 w 1495425"/>
                            <a:gd name="connsiteY2" fmla="*/ 0 h 2362200"/>
                            <a:gd name="connsiteX3" fmla="*/ 1495425 w 1495425"/>
                            <a:gd name="connsiteY3" fmla="*/ 2362200 h 2362200"/>
                            <a:gd name="connsiteX4" fmla="*/ 0 w 1495425"/>
                            <a:gd name="connsiteY4" fmla="*/ 2362200 h 2362200"/>
                            <a:gd name="connsiteX0" fmla="*/ 0 w 2038347"/>
                            <a:gd name="connsiteY0" fmla="*/ 2362200 h 2362200"/>
                            <a:gd name="connsiteX1" fmla="*/ 373856 w 2038347"/>
                            <a:gd name="connsiteY1" fmla="*/ 0 h 2362200"/>
                            <a:gd name="connsiteX2" fmla="*/ 1121569 w 2038347"/>
                            <a:gd name="connsiteY2" fmla="*/ 0 h 2362200"/>
                            <a:gd name="connsiteX3" fmla="*/ 2038347 w 2038347"/>
                            <a:gd name="connsiteY3" fmla="*/ 1143003 h 2362200"/>
                            <a:gd name="connsiteX4" fmla="*/ 0 w 2038347"/>
                            <a:gd name="connsiteY4" fmla="*/ 2362200 h 2362200"/>
                            <a:gd name="connsiteX0" fmla="*/ 1664492 w 1664492"/>
                            <a:gd name="connsiteY0" fmla="*/ 3838578 h 3838578"/>
                            <a:gd name="connsiteX1" fmla="*/ 0 w 1664492"/>
                            <a:gd name="connsiteY1" fmla="*/ 0 h 3838578"/>
                            <a:gd name="connsiteX2" fmla="*/ 747713 w 1664492"/>
                            <a:gd name="connsiteY2" fmla="*/ 0 h 3838578"/>
                            <a:gd name="connsiteX3" fmla="*/ 1664491 w 1664492"/>
                            <a:gd name="connsiteY3" fmla="*/ 1143003 h 3838578"/>
                            <a:gd name="connsiteX4" fmla="*/ 1664492 w 1664492"/>
                            <a:gd name="connsiteY4" fmla="*/ 3838578 h 3838578"/>
                            <a:gd name="connsiteX0" fmla="*/ 916779 w 916779"/>
                            <a:gd name="connsiteY0" fmla="*/ 3838578 h 3848107"/>
                            <a:gd name="connsiteX1" fmla="*/ 52767 w 916779"/>
                            <a:gd name="connsiteY1" fmla="*/ 3848107 h 3848107"/>
                            <a:gd name="connsiteX2" fmla="*/ 0 w 916779"/>
                            <a:gd name="connsiteY2" fmla="*/ 0 h 3848107"/>
                            <a:gd name="connsiteX3" fmla="*/ 916778 w 916779"/>
                            <a:gd name="connsiteY3" fmla="*/ 1143003 h 3848107"/>
                            <a:gd name="connsiteX4" fmla="*/ 916779 w 916779"/>
                            <a:gd name="connsiteY4" fmla="*/ 3838578 h 3848107"/>
                            <a:gd name="connsiteX0" fmla="*/ 916779 w 916779"/>
                            <a:gd name="connsiteY0" fmla="*/ 3838578 h 3886210"/>
                            <a:gd name="connsiteX1" fmla="*/ 14648 w 916779"/>
                            <a:gd name="connsiteY1" fmla="*/ 3886210 h 3886210"/>
                            <a:gd name="connsiteX2" fmla="*/ 0 w 916779"/>
                            <a:gd name="connsiteY2" fmla="*/ 0 h 3886210"/>
                            <a:gd name="connsiteX3" fmla="*/ 916778 w 916779"/>
                            <a:gd name="connsiteY3" fmla="*/ 1143003 h 3886210"/>
                            <a:gd name="connsiteX4" fmla="*/ 916779 w 916779"/>
                            <a:gd name="connsiteY4" fmla="*/ 3838578 h 3886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16779" h="3886210">
                              <a:moveTo>
                                <a:pt x="916779" y="3838578"/>
                              </a:moveTo>
                              <a:lnTo>
                                <a:pt x="14648" y="3886210"/>
                              </a:lnTo>
                              <a:cubicBezTo>
                                <a:pt x="9765" y="2590807"/>
                                <a:pt x="4883" y="1295403"/>
                                <a:pt x="0" y="0"/>
                              </a:cubicBezTo>
                              <a:lnTo>
                                <a:pt x="916778" y="1143003"/>
                              </a:lnTo>
                              <a:cubicBezTo>
                                <a:pt x="916778" y="2041528"/>
                                <a:pt x="916779" y="2940053"/>
                                <a:pt x="916779" y="3838578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9F67" id="Trapèze 25" o:spid="_x0000_s1026" style="position:absolute;margin-left:201.05pt;margin-top:61.05pt;width:89.75pt;height:357.7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16779,388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" path="m916779,3838578l14648,3886210c9765,2590807,4883,1295403,,l916778,1143003v,898525,1,1797050,1,2695575xe" fillcolor="#4f81bd [3204]" stroked="f" strokeweight="2pt">
                <v:path arrowok="t" o:connecttype="custom" o:connectlocs="1139825,4486799;18212,4542475;0,0;1139824,1336022;1139825,4486799" o:connectangles="0,0,0,0,0"/>
                <w10:wrap anchorx="margin"/>
              </v:shape>
            </w:pict>
          </mc:Fallback>
        </mc:AlternateContent>
      </w:r>
      <w:r w:rsidR="00092F66">
        <w:rPr>
          <w:noProof/>
        </w:rPr>
        <w:drawing>
          <wp:inline distT="0" distB="0" distL="0" distR="0" wp14:anchorId="736A23F5" wp14:editId="5E392D7D">
            <wp:extent cx="2146300" cy="1609725"/>
            <wp:effectExtent l="19050" t="19050" r="25400" b="285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6522" cy="1609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89ABA" w14:textId="6244B898" w:rsidR="00324F16" w:rsidRDefault="00324F16" w:rsidP="00092F66">
      <w:pPr>
        <w:ind w:right="423"/>
        <w:rPr>
          <w:rFonts w:ascii="Arial" w:hAnsi="Arial" w:cs="Arial"/>
          <w:color w:val="FF0000"/>
          <w:sz w:val="20"/>
          <w:szCs w:val="16"/>
        </w:rPr>
      </w:pPr>
    </w:p>
    <w:p w14:paraId="016A960F" w14:textId="27208E86" w:rsidR="00324F16" w:rsidRDefault="00324F16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5F70C056" w14:textId="46C99953" w:rsidR="00324F16" w:rsidRDefault="00324F16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4AD379B0" w14:textId="11A43372" w:rsidR="00387F21" w:rsidRDefault="00092F66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946E35" wp14:editId="00F8F2DE">
                <wp:simplePos x="0" y="0"/>
                <wp:positionH relativeFrom="column">
                  <wp:posOffset>1962150</wp:posOffset>
                </wp:positionH>
                <wp:positionV relativeFrom="paragraph">
                  <wp:posOffset>100965</wp:posOffset>
                </wp:positionV>
                <wp:extent cx="780973" cy="54292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73" cy="54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743F0" id="Rectangle 30" o:spid="_x0000_s1026" style="position:absolute;margin-left:154.5pt;margin-top:7.95pt;width:61.5pt;height:4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" filled="f" strokecolor="black [3213]" strokeweight="1pt"/>
            </w:pict>
          </mc:Fallback>
        </mc:AlternateContent>
      </w:r>
    </w:p>
    <w:p w14:paraId="74AC3E07" w14:textId="4F9AABE6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579A44F7" w14:textId="2D49EF7B" w:rsidR="00387F21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5B8501" wp14:editId="0CD67613">
                <wp:simplePos x="0" y="0"/>
                <wp:positionH relativeFrom="column">
                  <wp:posOffset>3194686</wp:posOffset>
                </wp:positionH>
                <wp:positionV relativeFrom="paragraph">
                  <wp:posOffset>10160</wp:posOffset>
                </wp:positionV>
                <wp:extent cx="933450" cy="26670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C22D4" w14:textId="222C0595" w:rsidR="00EE4A82" w:rsidRPr="00EE4A82" w:rsidRDefault="00EE4A8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E4A82">
                              <w:rPr>
                                <w:rFonts w:asciiTheme="minorHAnsi" w:hAnsiTheme="minorHAnsi" w:cstheme="minorHAnsi"/>
                              </w:rPr>
                              <w:t>Dépôt PTA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5B8501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left:0;text-align:left;margin-left:251.55pt;margin-top:.8pt;width:73.5pt;height:2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" filled="f" stroked="f" strokeweight=".5pt">
                <v:textbox>
                  <w:txbxContent>
                    <w:p w14:paraId="3E4C22D4" w14:textId="222C0595" w:rsidR="00EE4A82" w:rsidRPr="00EE4A82" w:rsidRDefault="00EE4A8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E4A82">
                        <w:rPr>
                          <w:rFonts w:asciiTheme="minorHAnsi" w:hAnsiTheme="minorHAnsi" w:cstheme="minorHAnsi"/>
                        </w:rPr>
                        <w:t>Dépôt PTA</w:t>
                      </w:r>
                    </w:p>
                  </w:txbxContent>
                </v:textbox>
              </v:shape>
            </w:pict>
          </mc:Fallback>
        </mc:AlternateContent>
      </w:r>
      <w:r w:rsidR="00324F16"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DF904EB" wp14:editId="32022A1C">
                <wp:simplePos x="0" y="0"/>
                <wp:positionH relativeFrom="column">
                  <wp:posOffset>789462</wp:posOffset>
                </wp:positionH>
                <wp:positionV relativeFrom="paragraph">
                  <wp:posOffset>57785</wp:posOffset>
                </wp:positionV>
                <wp:extent cx="4843623" cy="1371600"/>
                <wp:effectExtent l="0" t="0" r="14605" b="1905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623" cy="1371600"/>
                          <a:chOff x="0" y="0"/>
                          <a:chExt cx="4843623" cy="1371600"/>
                        </a:xfrm>
                      </wpg:grpSpPr>
                      <wps:wsp>
                        <wps:cNvPr id="27" name="Trapèze 25"/>
                        <wps:cNvSpPr/>
                        <wps:spPr>
                          <a:xfrm rot="16200000">
                            <a:off x="1738473" y="-1657350"/>
                            <a:ext cx="1153847" cy="4542155"/>
                          </a:xfrm>
                          <a:custGeom>
                            <a:avLst/>
                            <a:gdLst>
                              <a:gd name="connsiteX0" fmla="*/ 0 w 1495425"/>
                              <a:gd name="connsiteY0" fmla="*/ 2362200 h 2362200"/>
                              <a:gd name="connsiteX1" fmla="*/ 373856 w 1495425"/>
                              <a:gd name="connsiteY1" fmla="*/ 0 h 2362200"/>
                              <a:gd name="connsiteX2" fmla="*/ 1121569 w 1495425"/>
                              <a:gd name="connsiteY2" fmla="*/ 0 h 2362200"/>
                              <a:gd name="connsiteX3" fmla="*/ 1495425 w 1495425"/>
                              <a:gd name="connsiteY3" fmla="*/ 2362200 h 2362200"/>
                              <a:gd name="connsiteX4" fmla="*/ 0 w 1495425"/>
                              <a:gd name="connsiteY4" fmla="*/ 2362200 h 2362200"/>
                              <a:gd name="connsiteX0" fmla="*/ 0 w 2038347"/>
                              <a:gd name="connsiteY0" fmla="*/ 2362200 h 2362200"/>
                              <a:gd name="connsiteX1" fmla="*/ 373856 w 2038347"/>
                              <a:gd name="connsiteY1" fmla="*/ 0 h 2362200"/>
                              <a:gd name="connsiteX2" fmla="*/ 1121569 w 2038347"/>
                              <a:gd name="connsiteY2" fmla="*/ 0 h 2362200"/>
                              <a:gd name="connsiteX3" fmla="*/ 2038347 w 2038347"/>
                              <a:gd name="connsiteY3" fmla="*/ 1143003 h 2362200"/>
                              <a:gd name="connsiteX4" fmla="*/ 0 w 2038347"/>
                              <a:gd name="connsiteY4" fmla="*/ 2362200 h 2362200"/>
                              <a:gd name="connsiteX0" fmla="*/ 1664492 w 1664492"/>
                              <a:gd name="connsiteY0" fmla="*/ 3838578 h 3838578"/>
                              <a:gd name="connsiteX1" fmla="*/ 0 w 1664492"/>
                              <a:gd name="connsiteY1" fmla="*/ 0 h 3838578"/>
                              <a:gd name="connsiteX2" fmla="*/ 747713 w 1664492"/>
                              <a:gd name="connsiteY2" fmla="*/ 0 h 3838578"/>
                              <a:gd name="connsiteX3" fmla="*/ 1664491 w 1664492"/>
                              <a:gd name="connsiteY3" fmla="*/ 1143003 h 3838578"/>
                              <a:gd name="connsiteX4" fmla="*/ 1664492 w 1664492"/>
                              <a:gd name="connsiteY4" fmla="*/ 3838578 h 3838578"/>
                              <a:gd name="connsiteX0" fmla="*/ 916779 w 916779"/>
                              <a:gd name="connsiteY0" fmla="*/ 3838578 h 3848107"/>
                              <a:gd name="connsiteX1" fmla="*/ 52767 w 916779"/>
                              <a:gd name="connsiteY1" fmla="*/ 3848107 h 3848107"/>
                              <a:gd name="connsiteX2" fmla="*/ 0 w 916779"/>
                              <a:gd name="connsiteY2" fmla="*/ 0 h 3848107"/>
                              <a:gd name="connsiteX3" fmla="*/ 916778 w 916779"/>
                              <a:gd name="connsiteY3" fmla="*/ 1143003 h 3848107"/>
                              <a:gd name="connsiteX4" fmla="*/ 916779 w 916779"/>
                              <a:gd name="connsiteY4" fmla="*/ 3838578 h 3848107"/>
                              <a:gd name="connsiteX0" fmla="*/ 916779 w 916779"/>
                              <a:gd name="connsiteY0" fmla="*/ 3838578 h 3886210"/>
                              <a:gd name="connsiteX1" fmla="*/ 14648 w 916779"/>
                              <a:gd name="connsiteY1" fmla="*/ 3886210 h 3886210"/>
                              <a:gd name="connsiteX2" fmla="*/ 0 w 916779"/>
                              <a:gd name="connsiteY2" fmla="*/ 0 h 3886210"/>
                              <a:gd name="connsiteX3" fmla="*/ 916778 w 916779"/>
                              <a:gd name="connsiteY3" fmla="*/ 1143003 h 3886210"/>
                              <a:gd name="connsiteX4" fmla="*/ 916779 w 916779"/>
                              <a:gd name="connsiteY4" fmla="*/ 3838578 h 3886210"/>
                              <a:gd name="connsiteX0" fmla="*/ 242602 w 916778"/>
                              <a:gd name="connsiteY0" fmla="*/ 1100357 h 3886210"/>
                              <a:gd name="connsiteX1" fmla="*/ 14648 w 916778"/>
                              <a:gd name="connsiteY1" fmla="*/ 3886210 h 3886210"/>
                              <a:gd name="connsiteX2" fmla="*/ 0 w 916778"/>
                              <a:gd name="connsiteY2" fmla="*/ 0 h 3886210"/>
                              <a:gd name="connsiteX3" fmla="*/ 916778 w 916778"/>
                              <a:gd name="connsiteY3" fmla="*/ 1143003 h 3886210"/>
                              <a:gd name="connsiteX4" fmla="*/ 242602 w 916778"/>
                              <a:gd name="connsiteY4" fmla="*/ 1100357 h 3886210"/>
                              <a:gd name="connsiteX0" fmla="*/ 242602 w 916778"/>
                              <a:gd name="connsiteY0" fmla="*/ 1100357 h 3886210"/>
                              <a:gd name="connsiteX1" fmla="*/ 14648 w 916778"/>
                              <a:gd name="connsiteY1" fmla="*/ 3886210 h 3886210"/>
                              <a:gd name="connsiteX2" fmla="*/ 0 w 916778"/>
                              <a:gd name="connsiteY2" fmla="*/ 0 h 3886210"/>
                              <a:gd name="connsiteX3" fmla="*/ 916778 w 916778"/>
                              <a:gd name="connsiteY3" fmla="*/ 1143003 h 3886210"/>
                              <a:gd name="connsiteX4" fmla="*/ 242602 w 916778"/>
                              <a:gd name="connsiteY4" fmla="*/ 1100357 h 3886210"/>
                              <a:gd name="connsiteX0" fmla="*/ 242602 w 929446"/>
                              <a:gd name="connsiteY0" fmla="*/ 1100357 h 3886210"/>
                              <a:gd name="connsiteX1" fmla="*/ 14648 w 929446"/>
                              <a:gd name="connsiteY1" fmla="*/ 3886210 h 3886210"/>
                              <a:gd name="connsiteX2" fmla="*/ 0 w 929446"/>
                              <a:gd name="connsiteY2" fmla="*/ 0 h 3886210"/>
                              <a:gd name="connsiteX3" fmla="*/ 916778 w 929446"/>
                              <a:gd name="connsiteY3" fmla="*/ 1143003 h 3886210"/>
                              <a:gd name="connsiteX4" fmla="*/ 515366 w 929446"/>
                              <a:gd name="connsiteY4" fmla="*/ 1382424 h 3886210"/>
                              <a:gd name="connsiteX5" fmla="*/ 242602 w 929446"/>
                              <a:gd name="connsiteY5" fmla="*/ 1100357 h 3886210"/>
                              <a:gd name="connsiteX0" fmla="*/ 242602 w 929446"/>
                              <a:gd name="connsiteY0" fmla="*/ 1100357 h 3886210"/>
                              <a:gd name="connsiteX1" fmla="*/ 14648 w 929446"/>
                              <a:gd name="connsiteY1" fmla="*/ 3886210 h 3886210"/>
                              <a:gd name="connsiteX2" fmla="*/ 0 w 929446"/>
                              <a:gd name="connsiteY2" fmla="*/ 0 h 3886210"/>
                              <a:gd name="connsiteX3" fmla="*/ 916778 w 929446"/>
                              <a:gd name="connsiteY3" fmla="*/ 1143003 h 3886210"/>
                              <a:gd name="connsiteX4" fmla="*/ 515366 w 929446"/>
                              <a:gd name="connsiteY4" fmla="*/ 1382424 h 3886210"/>
                              <a:gd name="connsiteX5" fmla="*/ 242602 w 929446"/>
                              <a:gd name="connsiteY5" fmla="*/ 1100357 h 3886210"/>
                              <a:gd name="connsiteX0" fmla="*/ 242602 w 932572"/>
                              <a:gd name="connsiteY0" fmla="*/ 1100357 h 3886210"/>
                              <a:gd name="connsiteX1" fmla="*/ 14648 w 932572"/>
                              <a:gd name="connsiteY1" fmla="*/ 3886210 h 3886210"/>
                              <a:gd name="connsiteX2" fmla="*/ 0 w 932572"/>
                              <a:gd name="connsiteY2" fmla="*/ 0 h 3886210"/>
                              <a:gd name="connsiteX3" fmla="*/ 916778 w 932572"/>
                              <a:gd name="connsiteY3" fmla="*/ 1143003 h 3886210"/>
                              <a:gd name="connsiteX4" fmla="*/ 515366 w 932572"/>
                              <a:gd name="connsiteY4" fmla="*/ 1382424 h 3886210"/>
                              <a:gd name="connsiteX5" fmla="*/ 242602 w 932572"/>
                              <a:gd name="connsiteY5" fmla="*/ 1100357 h 3886210"/>
                              <a:gd name="connsiteX0" fmla="*/ 242602 w 928426"/>
                              <a:gd name="connsiteY0" fmla="*/ 1100357 h 3886210"/>
                              <a:gd name="connsiteX1" fmla="*/ 14648 w 928426"/>
                              <a:gd name="connsiteY1" fmla="*/ 3886210 h 3886210"/>
                              <a:gd name="connsiteX2" fmla="*/ 0 w 928426"/>
                              <a:gd name="connsiteY2" fmla="*/ 0 h 3886210"/>
                              <a:gd name="connsiteX3" fmla="*/ 916778 w 928426"/>
                              <a:gd name="connsiteY3" fmla="*/ 1143003 h 3886210"/>
                              <a:gd name="connsiteX4" fmla="*/ 515366 w 928426"/>
                              <a:gd name="connsiteY4" fmla="*/ 1382424 h 3886210"/>
                              <a:gd name="connsiteX5" fmla="*/ 242602 w 928426"/>
                              <a:gd name="connsiteY5" fmla="*/ 1100357 h 3886210"/>
                              <a:gd name="connsiteX0" fmla="*/ 242602 w 928992"/>
                              <a:gd name="connsiteY0" fmla="*/ 1100357 h 3886210"/>
                              <a:gd name="connsiteX1" fmla="*/ 14648 w 928992"/>
                              <a:gd name="connsiteY1" fmla="*/ 3886210 h 3886210"/>
                              <a:gd name="connsiteX2" fmla="*/ 0 w 928992"/>
                              <a:gd name="connsiteY2" fmla="*/ 0 h 3886210"/>
                              <a:gd name="connsiteX3" fmla="*/ 916778 w 928992"/>
                              <a:gd name="connsiteY3" fmla="*/ 1143003 h 3886210"/>
                              <a:gd name="connsiteX4" fmla="*/ 515366 w 928992"/>
                              <a:gd name="connsiteY4" fmla="*/ 1382424 h 3886210"/>
                              <a:gd name="connsiteX5" fmla="*/ 242602 w 928992"/>
                              <a:gd name="connsiteY5" fmla="*/ 1100357 h 3886210"/>
                              <a:gd name="connsiteX0" fmla="*/ 242602 w 929160"/>
                              <a:gd name="connsiteY0" fmla="*/ 1100357 h 3886210"/>
                              <a:gd name="connsiteX1" fmla="*/ 14648 w 929160"/>
                              <a:gd name="connsiteY1" fmla="*/ 3886210 h 3886210"/>
                              <a:gd name="connsiteX2" fmla="*/ 0 w 929160"/>
                              <a:gd name="connsiteY2" fmla="*/ 0 h 3886210"/>
                              <a:gd name="connsiteX3" fmla="*/ 916778 w 929160"/>
                              <a:gd name="connsiteY3" fmla="*/ 1143003 h 3886210"/>
                              <a:gd name="connsiteX4" fmla="*/ 515366 w 929160"/>
                              <a:gd name="connsiteY4" fmla="*/ 1382424 h 3886210"/>
                              <a:gd name="connsiteX5" fmla="*/ 242602 w 929160"/>
                              <a:gd name="connsiteY5" fmla="*/ 1100357 h 3886210"/>
                              <a:gd name="connsiteX0" fmla="*/ 242602 w 929160"/>
                              <a:gd name="connsiteY0" fmla="*/ 1100357 h 3886210"/>
                              <a:gd name="connsiteX1" fmla="*/ 176539 w 929160"/>
                              <a:gd name="connsiteY1" fmla="*/ 1987113 h 3886210"/>
                              <a:gd name="connsiteX2" fmla="*/ 14648 w 929160"/>
                              <a:gd name="connsiteY2" fmla="*/ 3886210 h 3886210"/>
                              <a:gd name="connsiteX3" fmla="*/ 0 w 929160"/>
                              <a:gd name="connsiteY3" fmla="*/ 0 h 3886210"/>
                              <a:gd name="connsiteX4" fmla="*/ 916778 w 929160"/>
                              <a:gd name="connsiteY4" fmla="*/ 1143003 h 3886210"/>
                              <a:gd name="connsiteX5" fmla="*/ 515366 w 929160"/>
                              <a:gd name="connsiteY5" fmla="*/ 1382424 h 3886210"/>
                              <a:gd name="connsiteX6" fmla="*/ 242602 w 929160"/>
                              <a:gd name="connsiteY6" fmla="*/ 1100357 h 3886210"/>
                              <a:gd name="connsiteX0" fmla="*/ 242602 w 929160"/>
                              <a:gd name="connsiteY0" fmla="*/ 1100357 h 3886210"/>
                              <a:gd name="connsiteX1" fmla="*/ 513857 w 929160"/>
                              <a:gd name="connsiteY1" fmla="*/ 2508682 h 3886210"/>
                              <a:gd name="connsiteX2" fmla="*/ 14648 w 929160"/>
                              <a:gd name="connsiteY2" fmla="*/ 3886210 h 3886210"/>
                              <a:gd name="connsiteX3" fmla="*/ 0 w 929160"/>
                              <a:gd name="connsiteY3" fmla="*/ 0 h 3886210"/>
                              <a:gd name="connsiteX4" fmla="*/ 916778 w 929160"/>
                              <a:gd name="connsiteY4" fmla="*/ 1143003 h 3886210"/>
                              <a:gd name="connsiteX5" fmla="*/ 515366 w 929160"/>
                              <a:gd name="connsiteY5" fmla="*/ 1382424 h 3886210"/>
                              <a:gd name="connsiteX6" fmla="*/ 242602 w 929160"/>
                              <a:gd name="connsiteY6" fmla="*/ 1100357 h 3886210"/>
                              <a:gd name="connsiteX0" fmla="*/ 518590 w 928285"/>
                              <a:gd name="connsiteY0" fmla="*/ 1899007 h 3886210"/>
                              <a:gd name="connsiteX1" fmla="*/ 513857 w 928285"/>
                              <a:gd name="connsiteY1" fmla="*/ 2508682 h 3886210"/>
                              <a:gd name="connsiteX2" fmla="*/ 14648 w 928285"/>
                              <a:gd name="connsiteY2" fmla="*/ 3886210 h 3886210"/>
                              <a:gd name="connsiteX3" fmla="*/ 0 w 928285"/>
                              <a:gd name="connsiteY3" fmla="*/ 0 h 3886210"/>
                              <a:gd name="connsiteX4" fmla="*/ 916778 w 928285"/>
                              <a:gd name="connsiteY4" fmla="*/ 1143003 h 3886210"/>
                              <a:gd name="connsiteX5" fmla="*/ 515366 w 928285"/>
                              <a:gd name="connsiteY5" fmla="*/ 1382424 h 3886210"/>
                              <a:gd name="connsiteX6" fmla="*/ 518590 w 928285"/>
                              <a:gd name="connsiteY6" fmla="*/ 1899007 h 3886210"/>
                              <a:gd name="connsiteX0" fmla="*/ 518590 w 927285"/>
                              <a:gd name="connsiteY0" fmla="*/ 1899007 h 3886210"/>
                              <a:gd name="connsiteX1" fmla="*/ 513857 w 927285"/>
                              <a:gd name="connsiteY1" fmla="*/ 2508682 h 3886210"/>
                              <a:gd name="connsiteX2" fmla="*/ 14648 w 927285"/>
                              <a:gd name="connsiteY2" fmla="*/ 3886210 h 3886210"/>
                              <a:gd name="connsiteX3" fmla="*/ 0 w 927285"/>
                              <a:gd name="connsiteY3" fmla="*/ 0 h 3886210"/>
                              <a:gd name="connsiteX4" fmla="*/ 916778 w 927285"/>
                              <a:gd name="connsiteY4" fmla="*/ 1143003 h 3886210"/>
                              <a:gd name="connsiteX5" fmla="*/ 469360 w 927285"/>
                              <a:gd name="connsiteY5" fmla="*/ 1260184 h 3886210"/>
                              <a:gd name="connsiteX6" fmla="*/ 518590 w 927285"/>
                              <a:gd name="connsiteY6" fmla="*/ 1899007 h 3886210"/>
                              <a:gd name="connsiteX0" fmla="*/ 518590 w 927285"/>
                              <a:gd name="connsiteY0" fmla="*/ 1899007 h 3886210"/>
                              <a:gd name="connsiteX1" fmla="*/ 513857 w 927285"/>
                              <a:gd name="connsiteY1" fmla="*/ 2508682 h 3886210"/>
                              <a:gd name="connsiteX2" fmla="*/ 351800 w 927285"/>
                              <a:gd name="connsiteY2" fmla="*/ 2917239 h 3886210"/>
                              <a:gd name="connsiteX3" fmla="*/ 14648 w 927285"/>
                              <a:gd name="connsiteY3" fmla="*/ 3886210 h 3886210"/>
                              <a:gd name="connsiteX4" fmla="*/ 0 w 927285"/>
                              <a:gd name="connsiteY4" fmla="*/ 0 h 3886210"/>
                              <a:gd name="connsiteX5" fmla="*/ 916778 w 927285"/>
                              <a:gd name="connsiteY5" fmla="*/ 1143003 h 3886210"/>
                              <a:gd name="connsiteX6" fmla="*/ 469360 w 927285"/>
                              <a:gd name="connsiteY6" fmla="*/ 1260184 h 3886210"/>
                              <a:gd name="connsiteX7" fmla="*/ 518590 w 927285"/>
                              <a:gd name="connsiteY7" fmla="*/ 1899007 h 3886210"/>
                              <a:gd name="connsiteX0" fmla="*/ 518590 w 927285"/>
                              <a:gd name="connsiteY0" fmla="*/ 1899007 h 3886210"/>
                              <a:gd name="connsiteX1" fmla="*/ 513857 w 927285"/>
                              <a:gd name="connsiteY1" fmla="*/ 2508682 h 3886210"/>
                              <a:gd name="connsiteX2" fmla="*/ 459148 w 927285"/>
                              <a:gd name="connsiteY2" fmla="*/ 3406210 h 3886210"/>
                              <a:gd name="connsiteX3" fmla="*/ 14648 w 927285"/>
                              <a:gd name="connsiteY3" fmla="*/ 3886210 h 3886210"/>
                              <a:gd name="connsiteX4" fmla="*/ 0 w 927285"/>
                              <a:gd name="connsiteY4" fmla="*/ 0 h 3886210"/>
                              <a:gd name="connsiteX5" fmla="*/ 916778 w 927285"/>
                              <a:gd name="connsiteY5" fmla="*/ 1143003 h 3886210"/>
                              <a:gd name="connsiteX6" fmla="*/ 469360 w 927285"/>
                              <a:gd name="connsiteY6" fmla="*/ 1260184 h 3886210"/>
                              <a:gd name="connsiteX7" fmla="*/ 518590 w 927285"/>
                              <a:gd name="connsiteY7" fmla="*/ 1899007 h 3886210"/>
                              <a:gd name="connsiteX0" fmla="*/ 518590 w 928285"/>
                              <a:gd name="connsiteY0" fmla="*/ 1899007 h 3886210"/>
                              <a:gd name="connsiteX1" fmla="*/ 513857 w 928285"/>
                              <a:gd name="connsiteY1" fmla="*/ 2508682 h 3886210"/>
                              <a:gd name="connsiteX2" fmla="*/ 459148 w 928285"/>
                              <a:gd name="connsiteY2" fmla="*/ 3406210 h 3886210"/>
                              <a:gd name="connsiteX3" fmla="*/ 14648 w 928285"/>
                              <a:gd name="connsiteY3" fmla="*/ 3886210 h 3886210"/>
                              <a:gd name="connsiteX4" fmla="*/ 0 w 928285"/>
                              <a:gd name="connsiteY4" fmla="*/ 0 h 3886210"/>
                              <a:gd name="connsiteX5" fmla="*/ 916778 w 928285"/>
                              <a:gd name="connsiteY5" fmla="*/ 1143003 h 3886210"/>
                              <a:gd name="connsiteX6" fmla="*/ 515366 w 928285"/>
                              <a:gd name="connsiteY6" fmla="*/ 1121645 h 3886210"/>
                              <a:gd name="connsiteX7" fmla="*/ 518590 w 928285"/>
                              <a:gd name="connsiteY7" fmla="*/ 1899007 h 3886210"/>
                              <a:gd name="connsiteX0" fmla="*/ 518590 w 928465"/>
                              <a:gd name="connsiteY0" fmla="*/ 1899007 h 3886210"/>
                              <a:gd name="connsiteX1" fmla="*/ 513857 w 928465"/>
                              <a:gd name="connsiteY1" fmla="*/ 2508682 h 3886210"/>
                              <a:gd name="connsiteX2" fmla="*/ 459148 w 928465"/>
                              <a:gd name="connsiteY2" fmla="*/ 3406210 h 3886210"/>
                              <a:gd name="connsiteX3" fmla="*/ 14648 w 928465"/>
                              <a:gd name="connsiteY3" fmla="*/ 3886210 h 3886210"/>
                              <a:gd name="connsiteX4" fmla="*/ 0 w 928465"/>
                              <a:gd name="connsiteY4" fmla="*/ 0 h 3886210"/>
                              <a:gd name="connsiteX5" fmla="*/ 916778 w 928465"/>
                              <a:gd name="connsiteY5" fmla="*/ 1143003 h 3886210"/>
                              <a:gd name="connsiteX6" fmla="*/ 515366 w 928465"/>
                              <a:gd name="connsiteY6" fmla="*/ 1121645 h 3886210"/>
                              <a:gd name="connsiteX7" fmla="*/ 518590 w 928465"/>
                              <a:gd name="connsiteY7" fmla="*/ 1899007 h 38862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928465" h="3886210">
                                <a:moveTo>
                                  <a:pt x="518590" y="1899007"/>
                                </a:moveTo>
                                <a:cubicBezTo>
                                  <a:pt x="517012" y="2102232"/>
                                  <a:pt x="515435" y="2305457"/>
                                  <a:pt x="513857" y="2508682"/>
                                </a:cubicBezTo>
                                <a:lnTo>
                                  <a:pt x="459148" y="3406210"/>
                                </a:lnTo>
                                <a:lnTo>
                                  <a:pt x="14648" y="3886210"/>
                                </a:lnTo>
                                <a:cubicBezTo>
                                  <a:pt x="9765" y="2590807"/>
                                  <a:pt x="4883" y="1295403"/>
                                  <a:pt x="0" y="0"/>
                                </a:cubicBezTo>
                                <a:lnTo>
                                  <a:pt x="916778" y="1143003"/>
                                </a:lnTo>
                                <a:cubicBezTo>
                                  <a:pt x="1002672" y="1373407"/>
                                  <a:pt x="589398" y="1077141"/>
                                  <a:pt x="515366" y="1121645"/>
                                </a:cubicBezTo>
                                <a:cubicBezTo>
                                  <a:pt x="393312" y="1195017"/>
                                  <a:pt x="602043" y="1493933"/>
                                  <a:pt x="518590" y="1899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rapèze 25"/>
                        <wps:cNvSpPr/>
                        <wps:spPr>
                          <a:xfrm rot="16200000">
                            <a:off x="2033748" y="-1352550"/>
                            <a:ext cx="529590" cy="4597085"/>
                          </a:xfrm>
                          <a:custGeom>
                            <a:avLst/>
                            <a:gdLst>
                              <a:gd name="connsiteX0" fmla="*/ 0 w 1495425"/>
                              <a:gd name="connsiteY0" fmla="*/ 2362200 h 2362200"/>
                              <a:gd name="connsiteX1" fmla="*/ 373856 w 1495425"/>
                              <a:gd name="connsiteY1" fmla="*/ 0 h 2362200"/>
                              <a:gd name="connsiteX2" fmla="*/ 1121569 w 1495425"/>
                              <a:gd name="connsiteY2" fmla="*/ 0 h 2362200"/>
                              <a:gd name="connsiteX3" fmla="*/ 1495425 w 1495425"/>
                              <a:gd name="connsiteY3" fmla="*/ 2362200 h 2362200"/>
                              <a:gd name="connsiteX4" fmla="*/ 0 w 1495425"/>
                              <a:gd name="connsiteY4" fmla="*/ 2362200 h 2362200"/>
                              <a:gd name="connsiteX0" fmla="*/ 0 w 2038347"/>
                              <a:gd name="connsiteY0" fmla="*/ 2362200 h 2362200"/>
                              <a:gd name="connsiteX1" fmla="*/ 373856 w 2038347"/>
                              <a:gd name="connsiteY1" fmla="*/ 0 h 2362200"/>
                              <a:gd name="connsiteX2" fmla="*/ 1121569 w 2038347"/>
                              <a:gd name="connsiteY2" fmla="*/ 0 h 2362200"/>
                              <a:gd name="connsiteX3" fmla="*/ 2038347 w 2038347"/>
                              <a:gd name="connsiteY3" fmla="*/ 1143003 h 2362200"/>
                              <a:gd name="connsiteX4" fmla="*/ 0 w 2038347"/>
                              <a:gd name="connsiteY4" fmla="*/ 2362200 h 2362200"/>
                              <a:gd name="connsiteX0" fmla="*/ 1664492 w 1664492"/>
                              <a:gd name="connsiteY0" fmla="*/ 3838578 h 3838578"/>
                              <a:gd name="connsiteX1" fmla="*/ 0 w 1664492"/>
                              <a:gd name="connsiteY1" fmla="*/ 0 h 3838578"/>
                              <a:gd name="connsiteX2" fmla="*/ 747713 w 1664492"/>
                              <a:gd name="connsiteY2" fmla="*/ 0 h 3838578"/>
                              <a:gd name="connsiteX3" fmla="*/ 1664491 w 1664492"/>
                              <a:gd name="connsiteY3" fmla="*/ 1143003 h 3838578"/>
                              <a:gd name="connsiteX4" fmla="*/ 1664492 w 1664492"/>
                              <a:gd name="connsiteY4" fmla="*/ 3838578 h 3838578"/>
                              <a:gd name="connsiteX0" fmla="*/ 916779 w 916779"/>
                              <a:gd name="connsiteY0" fmla="*/ 3838578 h 3848107"/>
                              <a:gd name="connsiteX1" fmla="*/ 52767 w 916779"/>
                              <a:gd name="connsiteY1" fmla="*/ 3848107 h 3848107"/>
                              <a:gd name="connsiteX2" fmla="*/ 0 w 916779"/>
                              <a:gd name="connsiteY2" fmla="*/ 0 h 3848107"/>
                              <a:gd name="connsiteX3" fmla="*/ 916778 w 916779"/>
                              <a:gd name="connsiteY3" fmla="*/ 1143003 h 3848107"/>
                              <a:gd name="connsiteX4" fmla="*/ 916779 w 916779"/>
                              <a:gd name="connsiteY4" fmla="*/ 3838578 h 3848107"/>
                              <a:gd name="connsiteX0" fmla="*/ 916779 w 916779"/>
                              <a:gd name="connsiteY0" fmla="*/ 3838578 h 3886210"/>
                              <a:gd name="connsiteX1" fmla="*/ 14648 w 916779"/>
                              <a:gd name="connsiteY1" fmla="*/ 3886210 h 3886210"/>
                              <a:gd name="connsiteX2" fmla="*/ 0 w 916779"/>
                              <a:gd name="connsiteY2" fmla="*/ 0 h 3886210"/>
                              <a:gd name="connsiteX3" fmla="*/ 916778 w 916779"/>
                              <a:gd name="connsiteY3" fmla="*/ 1143003 h 3886210"/>
                              <a:gd name="connsiteX4" fmla="*/ 916779 w 916779"/>
                              <a:gd name="connsiteY4" fmla="*/ 3838578 h 3886210"/>
                              <a:gd name="connsiteX0" fmla="*/ 916779 w 916779"/>
                              <a:gd name="connsiteY0" fmla="*/ 3838578 h 3886210"/>
                              <a:gd name="connsiteX1" fmla="*/ 14648 w 916779"/>
                              <a:gd name="connsiteY1" fmla="*/ 3886210 h 3886210"/>
                              <a:gd name="connsiteX2" fmla="*/ 0 w 916779"/>
                              <a:gd name="connsiteY2" fmla="*/ 0 h 3886210"/>
                              <a:gd name="connsiteX3" fmla="*/ 426467 w 916779"/>
                              <a:gd name="connsiteY3" fmla="*/ 751828 h 3886210"/>
                              <a:gd name="connsiteX4" fmla="*/ 916779 w 916779"/>
                              <a:gd name="connsiteY4" fmla="*/ 3838578 h 3886210"/>
                              <a:gd name="connsiteX0" fmla="*/ 418807 w 426467"/>
                              <a:gd name="connsiteY0" fmla="*/ 3317013 h 3886210"/>
                              <a:gd name="connsiteX1" fmla="*/ 14648 w 426467"/>
                              <a:gd name="connsiteY1" fmla="*/ 3886210 h 3886210"/>
                              <a:gd name="connsiteX2" fmla="*/ 0 w 426467"/>
                              <a:gd name="connsiteY2" fmla="*/ 0 h 3886210"/>
                              <a:gd name="connsiteX3" fmla="*/ 426467 w 426467"/>
                              <a:gd name="connsiteY3" fmla="*/ 751828 h 3886210"/>
                              <a:gd name="connsiteX4" fmla="*/ 418807 w 426467"/>
                              <a:gd name="connsiteY4" fmla="*/ 3317013 h 38862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6467" h="3886210">
                                <a:moveTo>
                                  <a:pt x="418807" y="3317013"/>
                                </a:moveTo>
                                <a:lnTo>
                                  <a:pt x="14648" y="3886210"/>
                                </a:lnTo>
                                <a:cubicBezTo>
                                  <a:pt x="9765" y="2590807"/>
                                  <a:pt x="4883" y="1295403"/>
                                  <a:pt x="0" y="0"/>
                                </a:cubicBezTo>
                                <a:lnTo>
                                  <a:pt x="426467" y="751828"/>
                                </a:lnTo>
                                <a:cubicBezTo>
                                  <a:pt x="426467" y="1650353"/>
                                  <a:pt x="418807" y="2418488"/>
                                  <a:pt x="418807" y="33170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 : coins arrondis 28"/>
                        <wps:cNvSpPr/>
                        <wps:spPr>
                          <a:xfrm>
                            <a:off x="1481298" y="0"/>
                            <a:ext cx="3057525" cy="171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81223" y="361950"/>
                            <a:ext cx="781050" cy="542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67173" y="352425"/>
                            <a:ext cx="781050" cy="542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062573" y="828675"/>
                            <a:ext cx="781050" cy="542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D18AB" id="Groupe 24" o:spid="_x0000_s1026" style="position:absolute;margin-left:62.15pt;margin-top:4.55pt;width:381.4pt;height:108pt;z-index:251744256" coordsize="4843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">
                <v:shape id="Trapèze 25" o:spid="_x0000_s1027" style="position:absolute;left:17385;top:-16574;width:11538;height:45421;rotation:-90;visibility:visible;mso-wrap-style:square;v-text-anchor:middle" coordsize="928465,38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" path="m518590,1899007v-1578,203225,-3155,406450,-4733,609675l459148,3406210,14648,3886210c9765,2590807,4883,1295403,,l916778,1143003v85894,230404,-327380,-65862,-401412,-21358c393312,1195017,602043,1493933,518590,1899007xe" fillcolor="#c0504d [3205]" stroked="f" strokeweight="2pt">
                  <v:path arrowok="t" o:connecttype="custom" o:connectlocs="644476,2219536;638594,2932117;570605,3981137;18204,4542155;0,0;1139323,1335928;640469,1310965;644476,2219536" o:connectangles="0,0,0,0,0,0,0,0"/>
                </v:shape>
                <v:shape id="Trapèze 25" o:spid="_x0000_s1028" style="position:absolute;left:20337;top:-13526;width:5296;height:45970;rotation:-90;visibility:visible;mso-wrap-style:square;v-text-anchor:middle" coordsize="426467,38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" path="m418807,3317013l14648,3886210c9765,2590807,4883,1295403,,l426467,751828v,898525,-7660,1666660,-7660,2565185xe" fillcolor="#ddd8c2 [2894]" stroked="f" strokeweight="2pt">
                  <v:path arrowok="t" o:connecttype="custom" o:connectlocs="520078,3923769;18190,4597085;0,0;529590,889354;520078,3923769" o:connectangles="0,0,0,0,0"/>
                </v:shape>
                <v:roundrect id="Rectangle : coins arrondis 28" o:spid="_x0000_s1029" style="position:absolute;left:14812;width:30576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" fillcolor="#7f7f7f [1612]" stroked="f" strokeweight="2pt"/>
                <v:rect id="Rectangle 17" o:spid="_x0000_s1030" style="position:absolute;left:8812;top:3619;width:781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" filled="f" strokecolor="black [3213]" strokeweight="1pt"/>
                <v:rect id="Rectangle 19" o:spid="_x0000_s1031" style="position:absolute;left:27671;top:3524;width:7811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8IwwAAANs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f4a/X9IBenEFAAD//wMAUEsBAi0AFAAGAAgAAAAhANvh9svuAAAAhQEAABMAAAAAAAAAAAAA&#10;AAAAAAAAAFtDb250ZW50X1R5cGVzXS54bWxQSwECLQAUAAYACAAAACEAWvQsW78AAAAVAQAACwAA&#10;AAAAAAAAAAAAAAAfAQAAX3JlbHMvLnJlbHNQSwECLQAUAAYACAAAACEAFXW/CMMAAADbAAAADwAA&#10;AAAAAAAAAAAAAAAHAgAAZHJzL2Rvd25yZXYueG1sUEsFBgAAAAADAAMAtwAAAPcCAAAAAA==&#10;" filled="f" strokecolor="black [3213]" strokeweight="1pt"/>
                <v:rect id="Rectangle 23" o:spid="_x0000_s1032" style="position:absolute;left:40625;top:8286;width:7811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4D97A63C" w14:textId="6A847602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6A9DDB65" w14:textId="6D1AAD40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0AD2495D" w14:textId="4C1F7605" w:rsidR="00387F21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BC487E" wp14:editId="6DFF8B0F">
                <wp:simplePos x="0" y="0"/>
                <wp:positionH relativeFrom="page">
                  <wp:align>center</wp:align>
                </wp:positionH>
                <wp:positionV relativeFrom="paragraph">
                  <wp:posOffset>86360</wp:posOffset>
                </wp:positionV>
                <wp:extent cx="1381125" cy="2667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BB4BB" w14:textId="0B56D4FF" w:rsidR="00EE4A82" w:rsidRPr="00EE4A82" w:rsidRDefault="00EE4A82" w:rsidP="00EE4A8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Zone de dilution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C487E" id="Zone de texte 39" o:spid="_x0000_s1027" type="#_x0000_t202" style="position:absolute;left:0;text-align:left;margin-left:0;margin-top:6.8pt;width:108.75pt;height:21pt;z-index:2517585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" filled="f" stroked="f" strokeweight=".5pt">
                <v:textbox>
                  <w:txbxContent>
                    <w:p w14:paraId="64ABB4BB" w14:textId="0B56D4FF" w:rsidR="00EE4A82" w:rsidRPr="00EE4A82" w:rsidRDefault="00EE4A82" w:rsidP="00EE4A82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Zone de dilution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E244EB" w14:textId="425B858E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5B6E2B7D" w14:textId="6D2A0F48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5B819AAF" w14:textId="23BCAE7C" w:rsidR="00387F21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0958B1" wp14:editId="33B90390">
                <wp:simplePos x="0" y="0"/>
                <wp:positionH relativeFrom="column">
                  <wp:posOffset>3318509</wp:posOffset>
                </wp:positionH>
                <wp:positionV relativeFrom="paragraph">
                  <wp:posOffset>86360</wp:posOffset>
                </wp:positionV>
                <wp:extent cx="571500" cy="942975"/>
                <wp:effectExtent l="0" t="0" r="19050" b="2857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26B55" id="Connecteur droit 33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3pt,6.8pt" to="306.3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" strokecolor="black [3040]"/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EAD082" wp14:editId="1AF751AB">
                <wp:simplePos x="0" y="0"/>
                <wp:positionH relativeFrom="column">
                  <wp:posOffset>1099184</wp:posOffset>
                </wp:positionH>
                <wp:positionV relativeFrom="paragraph">
                  <wp:posOffset>76835</wp:posOffset>
                </wp:positionV>
                <wp:extent cx="885825" cy="942975"/>
                <wp:effectExtent l="0" t="0" r="28575" b="28575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1FF42" id="Connecteur droit 32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55pt,6.05pt" to="156.3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" strokecolor="black [3040]"/>
            </w:pict>
          </mc:Fallback>
        </mc:AlternateContent>
      </w:r>
    </w:p>
    <w:p w14:paraId="376B6D71" w14:textId="7146B32E" w:rsidR="00387F21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C80A2A" wp14:editId="159309F1">
                <wp:simplePos x="0" y="0"/>
                <wp:positionH relativeFrom="page">
                  <wp:posOffset>3028950</wp:posOffset>
                </wp:positionH>
                <wp:positionV relativeFrom="paragraph">
                  <wp:posOffset>6985</wp:posOffset>
                </wp:positionV>
                <wp:extent cx="1562100" cy="2667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EE9C8" w14:textId="7735ABE4" w:rsidR="00EE4A82" w:rsidRPr="00EE4A82" w:rsidRDefault="00EE4A82" w:rsidP="00EE4A8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Insert carbure fritté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80A2A" id="Zone de texte 37" o:spid="_x0000_s1028" type="#_x0000_t202" style="position:absolute;left:0;text-align:left;margin-left:238.5pt;margin-top:.55pt;width:123pt;height:21pt;z-index:251756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" filled="f" stroked="f" strokeweight=".5pt">
                <v:textbox>
                  <w:txbxContent>
                    <w:p w14:paraId="286EE9C8" w14:textId="7735ABE4" w:rsidR="00EE4A82" w:rsidRPr="00EE4A82" w:rsidRDefault="00EE4A82" w:rsidP="00EE4A82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Insert carbure fritté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B92E11" w14:textId="055F68AC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71C974D0" w14:textId="1AFC0CCC" w:rsidR="00387F21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  <w:r>
        <w:rPr>
          <w:rFonts w:ascii="Arial" w:hAnsi="Arial" w:cs="Arial"/>
          <w:noProof/>
          <w:color w:val="FF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2FF29F" wp14:editId="1683C95A">
                <wp:simplePos x="0" y="0"/>
                <wp:positionH relativeFrom="column">
                  <wp:posOffset>4994910</wp:posOffset>
                </wp:positionH>
                <wp:positionV relativeFrom="paragraph">
                  <wp:posOffset>105411</wp:posOffset>
                </wp:positionV>
                <wp:extent cx="152400" cy="495300"/>
                <wp:effectExtent l="0" t="0" r="19050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D3E00" id="Connecteur droit 34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3pt,8.3pt" to="405.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" strokecolor="black [3040]"/>
            </w:pict>
          </mc:Fallback>
        </mc:AlternateContent>
      </w:r>
    </w:p>
    <w:p w14:paraId="51BF816A" w14:textId="4AAE478F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087363DD" w14:textId="762D2BAA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75B02797" w14:textId="01EBB8CE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4B1D6E82" w14:textId="5837F2A3" w:rsidR="00387F21" w:rsidRDefault="00324F16" w:rsidP="00324F16">
      <w:pPr>
        <w:ind w:right="423"/>
        <w:rPr>
          <w:rFonts w:ascii="Arial" w:hAnsi="Arial" w:cs="Arial"/>
          <w:color w:val="FF0000"/>
          <w:sz w:val="20"/>
          <w:szCs w:val="16"/>
        </w:rPr>
      </w:pPr>
      <w:r>
        <w:rPr>
          <w:noProof/>
        </w:rPr>
        <w:drawing>
          <wp:inline distT="0" distB="0" distL="0" distR="0" wp14:anchorId="3D3F1B4F" wp14:editId="1F1DECFC">
            <wp:extent cx="1914101" cy="1435576"/>
            <wp:effectExtent l="19050" t="19050" r="10160" b="127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8188" cy="1446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3CDC0" wp14:editId="5A194BD3">
            <wp:extent cx="1914525" cy="1435894"/>
            <wp:effectExtent l="19050" t="19050" r="9525" b="1206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8539" cy="1446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9FE7E" wp14:editId="177EB40C">
            <wp:extent cx="1933575" cy="1450181"/>
            <wp:effectExtent l="19050" t="19050" r="9525" b="171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4657" cy="1458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15692" w14:textId="64E2D2D0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6CBE631B" w14:textId="5EECF213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430FB910" w14:textId="4D3B85CF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7F893EB8" w14:textId="630CC542" w:rsid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7BF86644" w14:textId="0378311F" w:rsidR="00EE4A82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350133D3" w14:textId="0A2DFD06" w:rsidR="00EE4A82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21507AB7" w14:textId="2780866A" w:rsidR="00EE4A82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08B15260" w14:textId="15B1D364" w:rsidR="00EE4A82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620764BD" w14:textId="77777777" w:rsidR="00EE4A82" w:rsidRDefault="00EE4A82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p w14:paraId="3861B972" w14:textId="77777777" w:rsidR="00387F21" w:rsidRPr="00387F21" w:rsidRDefault="00387F21" w:rsidP="00AE68F5">
      <w:pPr>
        <w:ind w:right="423"/>
        <w:jc w:val="center"/>
        <w:rPr>
          <w:rFonts w:ascii="Arial" w:hAnsi="Arial" w:cs="Arial"/>
          <w:color w:val="FF0000"/>
          <w:sz w:val="20"/>
          <w:szCs w:val="16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387F21" w:rsidRPr="00387F21" w14:paraId="1FE79248" w14:textId="77777777" w:rsidTr="00BF4889">
        <w:tc>
          <w:tcPr>
            <w:tcW w:w="4890" w:type="dxa"/>
          </w:tcPr>
          <w:p w14:paraId="729AB79D" w14:textId="72DC4CA1" w:rsidR="0007573E" w:rsidRPr="00387F21" w:rsidRDefault="0007573E" w:rsidP="00E34209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7B6C8DED" w14:textId="77777777" w:rsidR="0007573E" w:rsidRDefault="00EE4A82" w:rsidP="00E34209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11B125" wp14:editId="00DA2C47">
                  <wp:extent cx="2936874" cy="2202656"/>
                  <wp:effectExtent l="0" t="0" r="0" b="762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39" cy="221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4F2FF" w14:textId="77777777" w:rsidR="00EE4A82" w:rsidRDefault="00EE4A82" w:rsidP="00E34209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0F364FC0" w14:textId="77777777" w:rsidR="00EE4A82" w:rsidRDefault="00EE4A82" w:rsidP="00E34209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79BE0ADC" w14:textId="1D2B3E50" w:rsidR="00EE4A82" w:rsidRPr="00387F21" w:rsidRDefault="00EE4A82" w:rsidP="00E34209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F12BFF" wp14:editId="1127555E">
                  <wp:extent cx="2936240" cy="2202181"/>
                  <wp:effectExtent l="0" t="0" r="0" b="762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44" cy="220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387F21" w:rsidRPr="00387F21" w14:paraId="408BA80B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B38273" w14:textId="71AA32CA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14:paraId="23A0383E" w14:textId="77777777" w:rsidR="00BF4889" w:rsidRPr="00EE4A82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49A5A6B" w14:textId="7F74A0E2" w:rsidR="00BF4889" w:rsidRPr="00EE4A82" w:rsidRDefault="00EE4A82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Dépôt PTA</w:t>
                  </w:r>
                </w:p>
              </w:tc>
            </w:tr>
            <w:tr w:rsidR="00387F21" w:rsidRPr="00387F21" w14:paraId="12002779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48BA7A6C" w14:textId="781CE52D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4F76590" w14:textId="17363B36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387F21" w:rsidRPr="00387F21" w14:paraId="5F13D07F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AF6FE7C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14:paraId="608DB75B" w14:textId="77777777" w:rsidR="00BF4889" w:rsidRPr="00EE4A82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7C015DF" w14:textId="09EE2355" w:rsidR="00BF4889" w:rsidRPr="00EE4A82" w:rsidRDefault="00BF0C3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Vue A</w:t>
                  </w:r>
                </w:p>
              </w:tc>
            </w:tr>
            <w:tr w:rsidR="00387F21" w:rsidRPr="00387F21" w14:paraId="783DE782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163272BA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14:paraId="28681433" w14:textId="77777777" w:rsidR="00BF4889" w:rsidRPr="00EE4A82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3BDBBF12" w14:textId="70B4A83A" w:rsidR="00AE68F5" w:rsidRPr="00EE4A82" w:rsidRDefault="00BF0C3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N/A</w:t>
                  </w:r>
                </w:p>
              </w:tc>
            </w:tr>
            <w:tr w:rsidR="00387F21" w:rsidRPr="00387F21" w14:paraId="2125B7E9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9E75B7C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14:paraId="3BADAE97" w14:textId="77777777" w:rsidR="00BF4889" w:rsidRPr="00EE4A82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10FAB27" w14:textId="47C0D305" w:rsidR="00BF4889" w:rsidRPr="00EE4A82" w:rsidRDefault="00BF0C3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X 5</w:t>
                  </w:r>
                  <w:r w:rsidR="0007573E"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0</w:t>
                  </w:r>
                </w:p>
              </w:tc>
            </w:tr>
            <w:tr w:rsidR="00387F21" w:rsidRPr="00387F21" w14:paraId="5C0A424B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F0D16B9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14:paraId="742D9012" w14:textId="77777777" w:rsidR="00BF4889" w:rsidRPr="00EE4A82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14:paraId="12FCECB7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0C11EACC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26693E12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2E7F0797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5A52F788" w14:textId="77777777" w:rsidR="00BF4889" w:rsidRPr="00EE4A82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14:paraId="3BEF07C7" w14:textId="151955B0" w:rsidR="001D3F51" w:rsidRPr="00B76E10" w:rsidRDefault="00B76E10" w:rsidP="00B76E10">
                  <w:pPr>
                    <w:rPr>
                      <w:rFonts w:ascii="Arial" w:hAnsi="Arial" w:cs="Arial"/>
                      <w:sz w:val="16"/>
                      <w:szCs w:val="18"/>
                    </w:rPr>
                  </w:pPr>
                  <w:r w:rsidRPr="00B76E10">
                    <w:rPr>
                      <w:rFonts w:ascii="Arial" w:hAnsi="Arial" w:cs="Arial"/>
                      <w:sz w:val="18"/>
                      <w:szCs w:val="18"/>
                    </w:rPr>
                    <w:t>On observe plusieurs types de WC, la plupart étant anguleux</w:t>
                  </w:r>
                </w:p>
              </w:tc>
            </w:tr>
          </w:tbl>
          <w:p w14:paraId="6B52182E" w14:textId="6A79F36A" w:rsidR="00BD41EC" w:rsidRPr="00387F21" w:rsidRDefault="00BD41EC" w:rsidP="00642DF0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2832DF96" w14:textId="77777777" w:rsidR="00AE68F5" w:rsidRPr="00387F21" w:rsidRDefault="00AE68F5" w:rsidP="00642DF0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387F21" w:rsidRPr="00387F21" w14:paraId="45430A30" w14:textId="77777777" w:rsidTr="007360FB">
              <w:trPr>
                <w:trHeight w:val="270"/>
              </w:trPr>
              <w:tc>
                <w:tcPr>
                  <w:tcW w:w="1838" w:type="dxa"/>
                </w:tcPr>
                <w:p w14:paraId="531C3A75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14:paraId="7CFB7431" w14:textId="77777777" w:rsidR="00AE68F5" w:rsidRPr="00EE4A82" w:rsidRDefault="00AE68F5" w:rsidP="00AE68F5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5A565E6" w14:textId="76134501" w:rsidR="00AE68F5" w:rsidRPr="00EE4A82" w:rsidRDefault="00EE4A82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Dépôt PTA</w:t>
                  </w:r>
                </w:p>
              </w:tc>
            </w:tr>
            <w:tr w:rsidR="00387F21" w:rsidRPr="00387F21" w14:paraId="169AC4AA" w14:textId="77777777" w:rsidTr="007360FB">
              <w:trPr>
                <w:trHeight w:val="270"/>
              </w:trPr>
              <w:tc>
                <w:tcPr>
                  <w:tcW w:w="1838" w:type="dxa"/>
                </w:tcPr>
                <w:p w14:paraId="37EAA0EA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F2C03CE" w14:textId="5C4B2D13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387F21" w:rsidRPr="00387F21" w14:paraId="140ACAB2" w14:textId="77777777" w:rsidTr="007360FB">
              <w:trPr>
                <w:trHeight w:val="270"/>
              </w:trPr>
              <w:tc>
                <w:tcPr>
                  <w:tcW w:w="1838" w:type="dxa"/>
                </w:tcPr>
                <w:p w14:paraId="4A776488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14:paraId="615886C7" w14:textId="77777777" w:rsidR="00AE68F5" w:rsidRPr="00EE4A82" w:rsidRDefault="00AE68F5" w:rsidP="00AE68F5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EE4A82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C37642D" w14:textId="4B0D198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387F21" w:rsidRPr="00387F21" w14:paraId="1B89DE32" w14:textId="77777777" w:rsidTr="007360FB">
              <w:trPr>
                <w:trHeight w:val="270"/>
              </w:trPr>
              <w:tc>
                <w:tcPr>
                  <w:tcW w:w="1838" w:type="dxa"/>
                </w:tcPr>
                <w:p w14:paraId="7D0ED8EA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14:paraId="3DA4896F" w14:textId="77777777" w:rsidR="00AE68F5" w:rsidRPr="00EE4A82" w:rsidRDefault="00AE68F5" w:rsidP="00AE68F5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6D7423AF" w14:textId="509931E6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387F21" w:rsidRPr="00387F21" w14:paraId="57AD9EEE" w14:textId="77777777" w:rsidTr="007360FB">
              <w:trPr>
                <w:trHeight w:val="270"/>
              </w:trPr>
              <w:tc>
                <w:tcPr>
                  <w:tcW w:w="1838" w:type="dxa"/>
                </w:tcPr>
                <w:p w14:paraId="131DF41E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14:paraId="7F2ACF1A" w14:textId="77777777" w:rsidR="00AE68F5" w:rsidRPr="00EE4A82" w:rsidRDefault="00AE68F5" w:rsidP="00AE68F5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28581F18" w14:textId="06888B39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X </w:t>
                  </w:r>
                  <w:r w:rsidR="00EE4A82"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200</w:t>
                  </w:r>
                </w:p>
              </w:tc>
            </w:tr>
            <w:tr w:rsidR="00387F21" w:rsidRPr="00387F21" w14:paraId="23DC6BAB" w14:textId="77777777" w:rsidTr="007360FB">
              <w:trPr>
                <w:trHeight w:val="270"/>
              </w:trPr>
              <w:tc>
                <w:tcPr>
                  <w:tcW w:w="1838" w:type="dxa"/>
                </w:tcPr>
                <w:p w14:paraId="3AB6E7AE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E4A8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14:paraId="15E2C22C" w14:textId="77777777" w:rsidR="00AE68F5" w:rsidRPr="00EE4A82" w:rsidRDefault="00AE68F5" w:rsidP="00AE68F5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E4A8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14:paraId="373FE229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28D40002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681120A5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741E4490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4839345C" w14:textId="77777777" w:rsidR="00AE68F5" w:rsidRPr="00EE4A82" w:rsidRDefault="00AE68F5" w:rsidP="00AE68F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14:paraId="559A8490" w14:textId="5545C780" w:rsidR="00AE68F5" w:rsidRPr="00387F21" w:rsidRDefault="00B76E10" w:rsidP="00AE68F5">
                  <w:pPr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</w:pPr>
                  <w:r w:rsidRPr="00B76E10">
                    <w:rPr>
                      <w:rFonts w:ascii="Arial" w:hAnsi="Arial" w:cs="Arial"/>
                      <w:sz w:val="18"/>
                      <w:szCs w:val="18"/>
                    </w:rPr>
                    <w:t>Les différents carbures se distinguent pas la finesse de leurs aiguilles</w:t>
                  </w:r>
                </w:p>
              </w:tc>
            </w:tr>
          </w:tbl>
          <w:p w14:paraId="109E31C2" w14:textId="1C86680A" w:rsidR="00AE68F5" w:rsidRPr="00387F21" w:rsidRDefault="00AE68F5" w:rsidP="00642DF0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</w:tc>
      </w:tr>
      <w:tr w:rsidR="00387F21" w:rsidRPr="00387F21" w14:paraId="2981F232" w14:textId="77777777" w:rsidTr="00BF4889">
        <w:tc>
          <w:tcPr>
            <w:tcW w:w="4890" w:type="dxa"/>
          </w:tcPr>
          <w:p w14:paraId="51EEE88A" w14:textId="3882EAAF" w:rsidR="00BF4889" w:rsidRPr="00387F21" w:rsidRDefault="00BF4889" w:rsidP="00E34209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11721AA9" w14:textId="77777777" w:rsidR="00E00785" w:rsidRPr="00387F21" w:rsidRDefault="00E00785" w:rsidP="00E34209">
            <w:pPr>
              <w:ind w:right="423"/>
              <w:rPr>
                <w:rFonts w:ascii="Arial" w:hAnsi="Arial" w:cs="Arial"/>
                <w:color w:val="FF0000"/>
                <w:sz w:val="20"/>
              </w:rPr>
            </w:pPr>
          </w:p>
          <w:p w14:paraId="555BE194" w14:textId="37F0B0A1" w:rsidR="00BF4889" w:rsidRPr="00387F21" w:rsidRDefault="00EE4A82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468A18" wp14:editId="276BC2F3">
                  <wp:extent cx="2895600" cy="21717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28" cy="217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387F21" w:rsidRPr="00387F21" w14:paraId="2A3BFBB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0E9D6BD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14:paraId="65DFE0AE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8BB731D" w14:textId="6238C334" w:rsidR="00BF4889" w:rsidRPr="000A06F2" w:rsidRDefault="000A06F2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Dépôt PTA</w:t>
                  </w:r>
                </w:p>
              </w:tc>
            </w:tr>
            <w:tr w:rsidR="00387F21" w:rsidRPr="00387F21" w14:paraId="7489D0C2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5A33C589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F2E0BDD" w14:textId="36A5895E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387F21" w:rsidRPr="00387F21" w14:paraId="564306AD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61A9A82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14:paraId="25A66D22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B56726" w14:textId="0793AF12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387F21" w:rsidRPr="00387F21" w14:paraId="2B1C67A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4640E03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14:paraId="6D7A69E5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C3D6A1C" w14:textId="09262A12" w:rsidR="00BF4889" w:rsidRPr="000A06F2" w:rsidRDefault="00340CC2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Murakami</w:t>
                  </w:r>
                </w:p>
              </w:tc>
            </w:tr>
            <w:tr w:rsidR="00387F21" w:rsidRPr="00387F21" w14:paraId="17FB9718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BC11CF9" w14:textId="072741F5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14:paraId="3A817C36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486F1EC" w14:textId="6791BC3C" w:rsidR="00BF4889" w:rsidRPr="000A06F2" w:rsidRDefault="00BF0C3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X </w:t>
                  </w:r>
                  <w:r w:rsidR="000A06F2"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1000</w:t>
                  </w:r>
                </w:p>
              </w:tc>
            </w:tr>
            <w:tr w:rsidR="00387F21" w:rsidRPr="00387F21" w14:paraId="79781F8B" w14:textId="77777777" w:rsidTr="00C25343">
              <w:trPr>
                <w:trHeight w:val="1223"/>
              </w:trPr>
              <w:tc>
                <w:tcPr>
                  <w:tcW w:w="1838" w:type="dxa"/>
                </w:tcPr>
                <w:p w14:paraId="29E03B94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14:paraId="1A5A57A9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14:paraId="16E1BF65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6D7846BA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3A3E40E3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014C0CED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5D988603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14:paraId="7E8B2744" w14:textId="77777777" w:rsidR="00BF4889" w:rsidRDefault="00B76E10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Deux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carbures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avec des structures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différentes</w:t>
                  </w:r>
                  <w:proofErr w:type="spellEnd"/>
                  <w:r w:rsidR="00E56716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. </w:t>
                  </w:r>
                </w:p>
                <w:p w14:paraId="3F59F77C" w14:textId="3C305B79" w:rsidR="00E56716" w:rsidRPr="000A06F2" w:rsidRDefault="00E56716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Les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particules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avec la microstructure la plus fine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possèdent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une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dureté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plus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elevée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que les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particules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avec la microstructure la plus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grossière</w:t>
                  </w:r>
                  <w:proofErr w:type="spellEnd"/>
                </w:p>
              </w:tc>
            </w:tr>
          </w:tbl>
          <w:p w14:paraId="105F0CFD" w14:textId="51A4B516" w:rsidR="00BF4889" w:rsidRPr="00387F21" w:rsidRDefault="00BF4889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  <w:tr w:rsidR="00387F21" w:rsidRPr="00387F21" w14:paraId="1FCA0273" w14:textId="77777777" w:rsidTr="00BF4889">
        <w:tc>
          <w:tcPr>
            <w:tcW w:w="4890" w:type="dxa"/>
          </w:tcPr>
          <w:p w14:paraId="5E12E2DC" w14:textId="77777777" w:rsidR="00BF4889" w:rsidRDefault="00BF4889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355F940B" w14:textId="77777777" w:rsidR="00EE4A82" w:rsidRDefault="00EE4A82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7B803011" w14:textId="77777777" w:rsidR="00EE4A82" w:rsidRDefault="00EE4A82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7859D9F7" w14:textId="2EBF49D5" w:rsidR="00EE4A82" w:rsidRPr="00387F21" w:rsidRDefault="00EE4A82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  <w:tc>
          <w:tcPr>
            <w:tcW w:w="5103" w:type="dxa"/>
          </w:tcPr>
          <w:p w14:paraId="08156ECB" w14:textId="77777777" w:rsidR="00BF4889" w:rsidRPr="00387F21" w:rsidRDefault="00BF4889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20039F1E" w14:textId="77777777" w:rsidR="00C25343" w:rsidRPr="00387F21" w:rsidRDefault="00C25343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6A782FAD" w14:textId="394826C1" w:rsidR="00C25343" w:rsidRPr="00387F21" w:rsidRDefault="00C25343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  <w:tr w:rsidR="00387F21" w:rsidRPr="00387F21" w14:paraId="33B65493" w14:textId="77777777" w:rsidTr="00BF4889">
        <w:tc>
          <w:tcPr>
            <w:tcW w:w="4890" w:type="dxa"/>
          </w:tcPr>
          <w:p w14:paraId="556A6A57" w14:textId="0531AF7B" w:rsidR="00BF4889" w:rsidRPr="00387F21" w:rsidRDefault="00BF4889" w:rsidP="00C25343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6E7E801E" w14:textId="285AE396" w:rsidR="00BF4889" w:rsidRPr="00387F21" w:rsidRDefault="000A06F2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C308D3" wp14:editId="666837B5">
                  <wp:extent cx="2943225" cy="2207419"/>
                  <wp:effectExtent l="0" t="0" r="0" b="254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90" cy="221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0A06F2" w:rsidRPr="000A06F2" w14:paraId="6623D70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605F584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14:paraId="2DA86ABF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113F828" w14:textId="181133E9" w:rsidR="00BF4889" w:rsidRPr="000A06F2" w:rsidRDefault="000A06F2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Dépôt Laser</w:t>
                  </w:r>
                </w:p>
              </w:tc>
            </w:tr>
            <w:tr w:rsidR="000A06F2" w:rsidRPr="000A06F2" w14:paraId="203640EC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7FDA9E6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96B9B6C" w14:textId="4C041AC0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0A06F2" w:rsidRPr="000A06F2" w14:paraId="1DDDE63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5C656A89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14:paraId="39B4EA94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C97FD50" w14:textId="5483035A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0A06F2" w:rsidRPr="000A06F2" w14:paraId="149A714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4D4B0A7" w14:textId="77777777" w:rsidR="00C25343" w:rsidRPr="000A06F2" w:rsidRDefault="00C25343" w:rsidP="00C25343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14:paraId="4E89E21D" w14:textId="532A51E7" w:rsidR="00C25343" w:rsidRPr="000A06F2" w:rsidRDefault="00C25343" w:rsidP="00C25343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AB45E82" w14:textId="472E0860" w:rsidR="00C25343" w:rsidRPr="000A06F2" w:rsidRDefault="00C25343" w:rsidP="00C25343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A06F2" w:rsidRPr="000A06F2" w14:paraId="3848693D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3F77DCB" w14:textId="51A70263" w:rsidR="00C25343" w:rsidRPr="000A06F2" w:rsidRDefault="00C25343" w:rsidP="00C25343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14:paraId="48A18A8B" w14:textId="77777777" w:rsidR="00C25343" w:rsidRPr="000A06F2" w:rsidRDefault="00C25343" w:rsidP="00C25343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84CE05E" w14:textId="5E04AB22" w:rsidR="00C25343" w:rsidRPr="000A06F2" w:rsidRDefault="00C25343" w:rsidP="00C25343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X 200</w:t>
                  </w:r>
                </w:p>
              </w:tc>
            </w:tr>
            <w:tr w:rsidR="000A06F2" w:rsidRPr="000A06F2" w14:paraId="6C6F9B3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FA2300" w14:textId="1DF9CA02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14:paraId="331D88AC" w14:textId="0C2A1518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14:paraId="0F1107E1" w14:textId="0D645B92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1B67EA9A" w14:textId="277030CE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7C9FE1B2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1CA25C02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1BB07366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14:paraId="5B47CC25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14:paraId="647F5661" w14:textId="77777777" w:rsidR="00BF4889" w:rsidRPr="000A06F2" w:rsidRDefault="00BF4889" w:rsidP="006A3DC7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  <w:p w14:paraId="10A20C16" w14:textId="01523686" w:rsidR="000A06F2" w:rsidRPr="000A06F2" w:rsidRDefault="000A06F2" w:rsidP="006A3DC7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BF4889" w:rsidRPr="00387F21" w14:paraId="6EADBF9E" w14:textId="77777777" w:rsidTr="00BF4889">
        <w:tc>
          <w:tcPr>
            <w:tcW w:w="4890" w:type="dxa"/>
          </w:tcPr>
          <w:p w14:paraId="1DDBE746" w14:textId="77777777" w:rsidR="00334A5C" w:rsidRPr="00387F21" w:rsidRDefault="00334A5C" w:rsidP="00334A5C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14:paraId="4037BD97" w14:textId="3392F8CC" w:rsidR="00334A5C" w:rsidRPr="00387F21" w:rsidRDefault="000A06F2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1D6BAD" wp14:editId="1D1A150D">
                  <wp:extent cx="2971800" cy="222885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83" cy="22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0A06F2" w:rsidRPr="000A06F2" w14:paraId="2CA3386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5712199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14:paraId="5022B8F5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F1E68B1" w14:textId="682B43D6" w:rsidR="00BF4889" w:rsidRPr="000A06F2" w:rsidRDefault="000A06F2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Dépôt Laser</w:t>
                  </w:r>
                </w:p>
              </w:tc>
            </w:tr>
            <w:tr w:rsidR="000A06F2" w:rsidRPr="000A06F2" w14:paraId="3E15204E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B782B1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71D6769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0A06F2" w:rsidRPr="000A06F2" w14:paraId="564B78E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B851F3C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14:paraId="4D0C24E7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5F07F2B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0A06F2" w:rsidRPr="000A06F2" w14:paraId="206FE75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8690491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14:paraId="5FE0E453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51A42017" w14:textId="0C210C3D" w:rsidR="00BF4889" w:rsidRPr="000A06F2" w:rsidRDefault="00334A5C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Aucune</w:t>
                  </w:r>
                  <w:proofErr w:type="spellEnd"/>
                </w:p>
              </w:tc>
            </w:tr>
            <w:tr w:rsidR="000A06F2" w:rsidRPr="000A06F2" w14:paraId="4425A02C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00A343F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14:paraId="2283073E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B98B67" w14:textId="2353CBC2" w:rsidR="00BF4889" w:rsidRPr="000A06F2" w:rsidRDefault="00334A5C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X 500</w:t>
                  </w:r>
                </w:p>
              </w:tc>
            </w:tr>
            <w:tr w:rsidR="000A06F2" w:rsidRPr="000A06F2" w14:paraId="39F2E56C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27E82D6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14:paraId="7A6E3730" w14:textId="77777777" w:rsidR="00BF4889" w:rsidRPr="000A06F2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14:paraId="7148188E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75E303FB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211CB2E4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65078E4C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6DEADFA9" w14:textId="77777777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14:paraId="66933F5E" w14:textId="5ED64713" w:rsidR="00BF4889" w:rsidRPr="000A06F2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65825C5" w14:textId="77777777" w:rsidR="00BF4889" w:rsidRPr="000A06F2" w:rsidRDefault="00BF4889" w:rsidP="006A3DC7">
            <w:pPr>
              <w:ind w:right="423"/>
              <w:rPr>
                <w:rFonts w:ascii="Arial" w:hAnsi="Arial" w:cs="Arial"/>
                <w:sz w:val="20"/>
              </w:rPr>
            </w:pPr>
          </w:p>
        </w:tc>
      </w:tr>
      <w:tr w:rsidR="000A06F2" w:rsidRPr="00387F21" w14:paraId="742E3B35" w14:textId="77777777" w:rsidTr="00BF4889">
        <w:tc>
          <w:tcPr>
            <w:tcW w:w="4890" w:type="dxa"/>
          </w:tcPr>
          <w:p w14:paraId="088F3AC4" w14:textId="63703AC7" w:rsidR="000A06F2" w:rsidRPr="00387F21" w:rsidRDefault="000A06F2" w:rsidP="00334A5C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rFonts w:ascii="Arial" w:hAnsi="Arial" w:cs="Arial"/>
                <w:color w:val="FF0000"/>
                <w:sz w:val="2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42A21D" wp14:editId="2151F2AD">
                  <wp:extent cx="2997200" cy="224790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663" cy="225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0A06F2" w:rsidRPr="000A06F2" w14:paraId="7F354F6A" w14:textId="77777777" w:rsidTr="00B65C7C">
              <w:trPr>
                <w:trHeight w:val="270"/>
              </w:trPr>
              <w:tc>
                <w:tcPr>
                  <w:tcW w:w="1838" w:type="dxa"/>
                </w:tcPr>
                <w:p w14:paraId="18985E6E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14:paraId="286B6A45" w14:textId="77777777" w:rsidR="000A06F2" w:rsidRPr="000A06F2" w:rsidRDefault="000A06F2" w:rsidP="000A06F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BD89768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Dépôt Laser</w:t>
                  </w:r>
                </w:p>
              </w:tc>
            </w:tr>
            <w:tr w:rsidR="000A06F2" w:rsidRPr="000A06F2" w14:paraId="3CAAB56D" w14:textId="77777777" w:rsidTr="00B65C7C">
              <w:trPr>
                <w:trHeight w:val="270"/>
              </w:trPr>
              <w:tc>
                <w:tcPr>
                  <w:tcW w:w="1838" w:type="dxa"/>
                </w:tcPr>
                <w:p w14:paraId="3B347F28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7FEFFDD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0A06F2" w:rsidRPr="000A06F2" w14:paraId="568E1E6A" w14:textId="77777777" w:rsidTr="00B65C7C">
              <w:trPr>
                <w:trHeight w:val="270"/>
              </w:trPr>
              <w:tc>
                <w:tcPr>
                  <w:tcW w:w="1838" w:type="dxa"/>
                </w:tcPr>
                <w:p w14:paraId="7BFEDEE6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14:paraId="7BBA289E" w14:textId="77777777" w:rsidR="000A06F2" w:rsidRPr="000A06F2" w:rsidRDefault="000A06F2" w:rsidP="000A06F2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0A06F2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B53A66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0A06F2" w:rsidRPr="000A06F2" w14:paraId="44593DF5" w14:textId="77777777" w:rsidTr="00B65C7C">
              <w:trPr>
                <w:trHeight w:val="270"/>
              </w:trPr>
              <w:tc>
                <w:tcPr>
                  <w:tcW w:w="1838" w:type="dxa"/>
                </w:tcPr>
                <w:p w14:paraId="2531ADAA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14:paraId="7DE00E79" w14:textId="77777777" w:rsidR="000A06F2" w:rsidRPr="000A06F2" w:rsidRDefault="000A06F2" w:rsidP="000A06F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982F3F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Aucune</w:t>
                  </w:r>
                  <w:proofErr w:type="spellEnd"/>
                </w:p>
              </w:tc>
            </w:tr>
            <w:tr w:rsidR="000A06F2" w:rsidRPr="000A06F2" w14:paraId="6BDAF518" w14:textId="77777777" w:rsidTr="00B65C7C">
              <w:trPr>
                <w:trHeight w:val="270"/>
              </w:trPr>
              <w:tc>
                <w:tcPr>
                  <w:tcW w:w="1838" w:type="dxa"/>
                </w:tcPr>
                <w:p w14:paraId="2EAAB114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14:paraId="65581445" w14:textId="77777777" w:rsidR="000A06F2" w:rsidRPr="000A06F2" w:rsidRDefault="000A06F2" w:rsidP="000A06F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F0E8A42" w14:textId="14AA6395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X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1000</w:t>
                  </w:r>
                </w:p>
              </w:tc>
            </w:tr>
            <w:tr w:rsidR="000A06F2" w:rsidRPr="000A06F2" w14:paraId="6A26895A" w14:textId="77777777" w:rsidTr="00B65C7C">
              <w:trPr>
                <w:trHeight w:val="270"/>
              </w:trPr>
              <w:tc>
                <w:tcPr>
                  <w:tcW w:w="1838" w:type="dxa"/>
                </w:tcPr>
                <w:p w14:paraId="49F981F2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6F2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14:paraId="03FAEDDF" w14:textId="77777777" w:rsidR="000A06F2" w:rsidRPr="000A06F2" w:rsidRDefault="000A06F2" w:rsidP="000A06F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0A06F2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14:paraId="4C842607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04B3C638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7FC8067E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37ADF9CC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2854E1D9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14:paraId="5B691A65" w14:textId="77777777" w:rsidR="000A06F2" w:rsidRPr="000A06F2" w:rsidRDefault="000A06F2" w:rsidP="000A06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79CE2354" w14:textId="77777777" w:rsidR="000A06F2" w:rsidRPr="000A06F2" w:rsidRDefault="000A06F2" w:rsidP="006A3DC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14:paraId="40693767" w14:textId="1E8F014C" w:rsidR="000A06F2" w:rsidRDefault="000A06F2" w:rsidP="00C71C2C">
      <w:pPr>
        <w:ind w:right="423"/>
        <w:rPr>
          <w:rFonts w:ascii="Arial" w:hAnsi="Arial" w:cs="Arial"/>
          <w:b/>
          <w:bCs/>
          <w:color w:val="FF0000"/>
          <w:u w:val="single"/>
        </w:rPr>
      </w:pPr>
    </w:p>
    <w:p w14:paraId="711CA1A1" w14:textId="6D390891" w:rsidR="000A06F2" w:rsidRPr="00387F21" w:rsidRDefault="000A06F2" w:rsidP="00C71C2C">
      <w:pPr>
        <w:ind w:right="423"/>
        <w:rPr>
          <w:rFonts w:ascii="Arial" w:hAnsi="Arial" w:cs="Arial"/>
          <w:b/>
          <w:bCs/>
          <w:color w:val="FF0000"/>
          <w:u w:val="single"/>
        </w:rPr>
      </w:pPr>
    </w:p>
    <w:p w14:paraId="1A9D146D" w14:textId="07676B05" w:rsidR="00C71C2C" w:rsidRPr="00E927B8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E927B8">
        <w:rPr>
          <w:rFonts w:ascii="Arial" w:hAnsi="Arial" w:cs="Arial"/>
          <w:b/>
          <w:bCs/>
          <w:u w:val="single"/>
        </w:rPr>
        <w:lastRenderedPageBreak/>
        <w:t>Dureté</w:t>
      </w:r>
      <w:r w:rsidR="00E242DE" w:rsidRPr="00E927B8">
        <w:rPr>
          <w:rFonts w:ascii="Arial" w:hAnsi="Arial" w:cs="Arial"/>
          <w:b/>
          <w:bCs/>
          <w:u w:val="single"/>
        </w:rPr>
        <w:t xml:space="preserve"> </w:t>
      </w:r>
      <w:r w:rsidR="00E242DE" w:rsidRPr="00E927B8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E927B8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E927B8">
        <w:rPr>
          <w:rFonts w:ascii="Arial" w:hAnsi="Arial" w:cs="Arial"/>
          <w:b/>
          <w:bCs/>
          <w:sz w:val="20"/>
          <w:u w:val="single"/>
        </w:rPr>
        <w:t xml:space="preserve"> test)</w:t>
      </w:r>
      <w:r w:rsidR="00251C5B" w:rsidRPr="00E927B8">
        <w:rPr>
          <w:rFonts w:ascii="Arial" w:hAnsi="Arial" w:cs="Arial"/>
          <w:b/>
          <w:bCs/>
          <w:u w:val="single"/>
        </w:rPr>
        <w:t xml:space="preserve"> </w:t>
      </w:r>
      <w:r w:rsidR="00C71C2C" w:rsidRPr="00E927B8">
        <w:rPr>
          <w:rFonts w:ascii="Arial" w:hAnsi="Arial" w:cs="Arial"/>
          <w:b/>
          <w:bCs/>
          <w:u w:val="single"/>
        </w:rPr>
        <w:t>:</w:t>
      </w:r>
    </w:p>
    <w:p w14:paraId="5EDD4FB4" w14:textId="77777777" w:rsidR="009C50D4" w:rsidRPr="00387F21" w:rsidRDefault="009C50D4" w:rsidP="00C71C2C">
      <w:pPr>
        <w:ind w:right="423"/>
        <w:rPr>
          <w:rFonts w:ascii="Arial" w:hAnsi="Arial" w:cs="Arial"/>
          <w:b/>
          <w:bCs/>
          <w:color w:val="FF0000"/>
          <w:u w:val="single"/>
        </w:rPr>
      </w:pPr>
    </w:p>
    <w:p w14:paraId="0B22000F" w14:textId="21FEB3C3" w:rsidR="00E927B8" w:rsidRPr="0058687D" w:rsidRDefault="00E927B8" w:rsidP="00C71C2C">
      <w:pPr>
        <w:ind w:right="423"/>
        <w:rPr>
          <w:rFonts w:ascii="Arial" w:hAnsi="Arial" w:cs="Arial"/>
          <w:bCs/>
          <w:u w:val="single"/>
        </w:rPr>
      </w:pPr>
      <w:r w:rsidRPr="0058687D">
        <w:rPr>
          <w:rFonts w:ascii="Arial" w:hAnsi="Arial" w:cs="Arial"/>
          <w:bCs/>
          <w:u w:val="single"/>
        </w:rPr>
        <w:t>Dépôt PTA :</w:t>
      </w:r>
    </w:p>
    <w:p w14:paraId="5F9330E7" w14:textId="77777777" w:rsidR="00E927B8" w:rsidRPr="0058687D" w:rsidRDefault="00E927B8" w:rsidP="00C71C2C">
      <w:pPr>
        <w:ind w:right="423"/>
        <w:rPr>
          <w:rFonts w:ascii="Arial" w:hAnsi="Arial" w:cs="Arial"/>
          <w:bCs/>
          <w:u w:val="single"/>
        </w:rPr>
      </w:pPr>
    </w:p>
    <w:p w14:paraId="434303CD" w14:textId="7CD35DE8" w:rsidR="00E927B8" w:rsidRPr="0058687D" w:rsidRDefault="00E927B8" w:rsidP="00C71C2C">
      <w:pPr>
        <w:ind w:right="423"/>
        <w:rPr>
          <w:rFonts w:ascii="Arial" w:hAnsi="Arial" w:cs="Arial"/>
          <w:bCs/>
          <w:sz w:val="20"/>
        </w:rPr>
      </w:pPr>
      <w:r w:rsidRPr="0058687D">
        <w:rPr>
          <w:rFonts w:ascii="Arial" w:hAnsi="Arial" w:cs="Arial"/>
          <w:bCs/>
          <w:sz w:val="20"/>
        </w:rPr>
        <w:t>Matrice :</w:t>
      </w:r>
      <w:r w:rsidR="00E56716">
        <w:rPr>
          <w:rFonts w:ascii="Arial" w:hAnsi="Arial" w:cs="Arial"/>
          <w:bCs/>
          <w:sz w:val="20"/>
        </w:rPr>
        <w:t xml:space="preserve"> 828 </w:t>
      </w:r>
      <w:proofErr w:type="spellStart"/>
      <w:r w:rsidR="00E56716">
        <w:rPr>
          <w:rFonts w:ascii="Arial" w:hAnsi="Arial" w:cs="Arial"/>
          <w:bCs/>
          <w:sz w:val="20"/>
        </w:rPr>
        <w:t>Hv</w:t>
      </w:r>
      <w:proofErr w:type="spellEnd"/>
    </w:p>
    <w:p w14:paraId="27296594" w14:textId="52C6D162" w:rsidR="00E927B8" w:rsidRDefault="00E927B8" w:rsidP="00C71C2C">
      <w:pPr>
        <w:ind w:right="423"/>
        <w:rPr>
          <w:rFonts w:ascii="Arial" w:hAnsi="Arial" w:cs="Arial"/>
          <w:bCs/>
          <w:sz w:val="20"/>
        </w:rPr>
      </w:pPr>
      <w:r w:rsidRPr="0058687D">
        <w:rPr>
          <w:rFonts w:ascii="Arial" w:hAnsi="Arial" w:cs="Arial"/>
          <w:bCs/>
          <w:sz w:val="20"/>
        </w:rPr>
        <w:t>Carbures</w:t>
      </w:r>
      <w:r w:rsidR="00E56716">
        <w:rPr>
          <w:rFonts w:ascii="Arial" w:hAnsi="Arial" w:cs="Arial"/>
          <w:bCs/>
          <w:sz w:val="20"/>
        </w:rPr>
        <w:t xml:space="preserve"> (microstructure en anguilles)</w:t>
      </w:r>
      <w:r w:rsidRPr="0058687D">
        <w:rPr>
          <w:rFonts w:ascii="Arial" w:hAnsi="Arial" w:cs="Arial"/>
          <w:bCs/>
          <w:sz w:val="20"/>
        </w:rPr>
        <w:t> :</w:t>
      </w:r>
      <w:r w:rsidR="00E56716">
        <w:rPr>
          <w:rFonts w:ascii="Arial" w:hAnsi="Arial" w:cs="Arial"/>
          <w:bCs/>
          <w:sz w:val="20"/>
        </w:rPr>
        <w:t xml:space="preserve"> 2414 </w:t>
      </w:r>
      <w:proofErr w:type="spellStart"/>
      <w:r w:rsidR="00E56716">
        <w:rPr>
          <w:rFonts w:ascii="Arial" w:hAnsi="Arial" w:cs="Arial"/>
          <w:bCs/>
          <w:sz w:val="20"/>
        </w:rPr>
        <w:t>Hv</w:t>
      </w:r>
      <w:proofErr w:type="spellEnd"/>
    </w:p>
    <w:p w14:paraId="6E8F16DF" w14:textId="48B02D9B" w:rsidR="00E56716" w:rsidRPr="0058687D" w:rsidRDefault="00E56716" w:rsidP="00C71C2C">
      <w:pPr>
        <w:ind w:right="423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Carbures (fine microstructure) : </w:t>
      </w:r>
      <w:r>
        <w:rPr>
          <w:rFonts w:ascii="Arial" w:hAnsi="Arial" w:cs="Arial"/>
          <w:bCs/>
          <w:sz w:val="20"/>
        </w:rPr>
        <w:t xml:space="preserve">2809 </w:t>
      </w:r>
      <w:proofErr w:type="spellStart"/>
      <w:r>
        <w:rPr>
          <w:rFonts w:ascii="Arial" w:hAnsi="Arial" w:cs="Arial"/>
          <w:bCs/>
          <w:sz w:val="20"/>
        </w:rPr>
        <w:t>Hv</w:t>
      </w:r>
      <w:proofErr w:type="spellEnd"/>
    </w:p>
    <w:p w14:paraId="01C8C26B" w14:textId="77777777" w:rsidR="00E927B8" w:rsidRPr="0058687D" w:rsidRDefault="00E927B8" w:rsidP="00C71C2C">
      <w:pPr>
        <w:ind w:right="423"/>
        <w:rPr>
          <w:rFonts w:ascii="Arial" w:hAnsi="Arial" w:cs="Arial"/>
          <w:bCs/>
          <w:u w:val="single"/>
        </w:rPr>
      </w:pPr>
    </w:p>
    <w:p w14:paraId="61657532" w14:textId="326903EF" w:rsidR="007F629C" w:rsidRPr="0058687D" w:rsidRDefault="00D95618" w:rsidP="00C71C2C">
      <w:pPr>
        <w:ind w:right="423"/>
        <w:rPr>
          <w:rFonts w:ascii="Arial" w:hAnsi="Arial" w:cs="Arial"/>
          <w:bCs/>
          <w:u w:val="single"/>
        </w:rPr>
      </w:pPr>
      <w:r w:rsidRPr="0058687D">
        <w:rPr>
          <w:rFonts w:ascii="Arial" w:hAnsi="Arial" w:cs="Arial"/>
          <w:bCs/>
          <w:u w:val="single"/>
        </w:rPr>
        <w:t>Dépôt laser</w:t>
      </w:r>
      <w:r w:rsidR="00416CE2" w:rsidRPr="0058687D">
        <w:rPr>
          <w:rFonts w:ascii="Arial" w:hAnsi="Arial" w:cs="Arial"/>
          <w:bCs/>
          <w:u w:val="single"/>
        </w:rPr>
        <w:t xml:space="preserve"> </w:t>
      </w:r>
      <w:r w:rsidRPr="0058687D">
        <w:rPr>
          <w:rFonts w:ascii="Arial" w:hAnsi="Arial" w:cs="Arial"/>
          <w:bCs/>
          <w:u w:val="single"/>
        </w:rPr>
        <w:t>:</w:t>
      </w:r>
    </w:p>
    <w:p w14:paraId="41D62A55" w14:textId="6B27A4E6" w:rsidR="00D95618" w:rsidRPr="0058687D" w:rsidRDefault="00D95618" w:rsidP="00C71C2C">
      <w:pPr>
        <w:ind w:right="423"/>
        <w:rPr>
          <w:rFonts w:ascii="Arial" w:hAnsi="Arial" w:cs="Arial"/>
          <w:bCs/>
        </w:rPr>
      </w:pPr>
    </w:p>
    <w:p w14:paraId="657EC9E4" w14:textId="4ECBC9A0" w:rsidR="00D95618" w:rsidRPr="0058687D" w:rsidRDefault="00D95618" w:rsidP="00C71C2C">
      <w:pPr>
        <w:ind w:right="423"/>
        <w:rPr>
          <w:rFonts w:ascii="Arial" w:hAnsi="Arial" w:cs="Arial"/>
          <w:bCs/>
          <w:sz w:val="20"/>
          <w:szCs w:val="16"/>
        </w:rPr>
      </w:pPr>
      <w:r w:rsidRPr="0058687D">
        <w:rPr>
          <w:rFonts w:ascii="Arial" w:hAnsi="Arial" w:cs="Arial"/>
          <w:bCs/>
          <w:sz w:val="20"/>
          <w:szCs w:val="16"/>
        </w:rPr>
        <w:t>Matrice</w:t>
      </w:r>
      <w:r w:rsidR="00F75FE0">
        <w:rPr>
          <w:rFonts w:ascii="Arial" w:hAnsi="Arial" w:cs="Arial"/>
          <w:bCs/>
          <w:sz w:val="20"/>
          <w:szCs w:val="16"/>
        </w:rPr>
        <w:t xml:space="preserve"> </w:t>
      </w:r>
      <w:r w:rsidR="009578C5" w:rsidRPr="0058687D">
        <w:rPr>
          <w:rFonts w:ascii="Arial" w:hAnsi="Arial" w:cs="Arial"/>
          <w:bCs/>
          <w:sz w:val="20"/>
          <w:szCs w:val="16"/>
        </w:rPr>
        <w:t>:</w:t>
      </w:r>
      <w:r w:rsidR="00E56716">
        <w:rPr>
          <w:rFonts w:ascii="Arial" w:hAnsi="Arial" w:cs="Arial"/>
          <w:bCs/>
          <w:sz w:val="20"/>
          <w:szCs w:val="16"/>
        </w:rPr>
        <w:t xml:space="preserve"> 717</w:t>
      </w:r>
      <w:r w:rsidR="00DB4F4C" w:rsidRPr="0058687D">
        <w:rPr>
          <w:rFonts w:ascii="Arial" w:hAnsi="Arial" w:cs="Arial"/>
          <w:bCs/>
          <w:sz w:val="20"/>
          <w:szCs w:val="16"/>
        </w:rPr>
        <w:t xml:space="preserve"> </w:t>
      </w:r>
      <w:proofErr w:type="spellStart"/>
      <w:r w:rsidR="00DB4F4C" w:rsidRPr="0058687D">
        <w:rPr>
          <w:rFonts w:ascii="Arial" w:hAnsi="Arial" w:cs="Arial"/>
          <w:bCs/>
          <w:sz w:val="20"/>
          <w:szCs w:val="16"/>
        </w:rPr>
        <w:t>Hv</w:t>
      </w:r>
      <w:proofErr w:type="spellEnd"/>
    </w:p>
    <w:p w14:paraId="4A6C9172" w14:textId="7DB99245" w:rsidR="00D95618" w:rsidRPr="0058687D" w:rsidRDefault="00D95618" w:rsidP="00C71C2C">
      <w:pPr>
        <w:ind w:right="423"/>
        <w:rPr>
          <w:rFonts w:ascii="Arial" w:hAnsi="Arial" w:cs="Arial"/>
          <w:bCs/>
          <w:sz w:val="20"/>
          <w:szCs w:val="16"/>
        </w:rPr>
      </w:pPr>
      <w:proofErr w:type="spellStart"/>
      <w:r w:rsidRPr="0058687D">
        <w:rPr>
          <w:rFonts w:ascii="Arial" w:hAnsi="Arial" w:cs="Arial"/>
          <w:bCs/>
          <w:sz w:val="20"/>
          <w:szCs w:val="16"/>
        </w:rPr>
        <w:t>Sphérotène</w:t>
      </w:r>
      <w:proofErr w:type="spellEnd"/>
      <w:r w:rsidR="009578C5" w:rsidRPr="0058687D">
        <w:rPr>
          <w:rFonts w:ascii="Arial" w:hAnsi="Arial" w:cs="Arial"/>
          <w:bCs/>
          <w:sz w:val="20"/>
          <w:szCs w:val="16"/>
        </w:rPr>
        <w:t>:</w:t>
      </w:r>
      <w:r w:rsidRPr="0058687D">
        <w:rPr>
          <w:rFonts w:ascii="Arial" w:hAnsi="Arial" w:cs="Arial"/>
          <w:bCs/>
          <w:sz w:val="20"/>
          <w:szCs w:val="16"/>
        </w:rPr>
        <w:t xml:space="preserve"> </w:t>
      </w:r>
      <w:r w:rsidR="001D3F51" w:rsidRPr="0058687D">
        <w:rPr>
          <w:rFonts w:ascii="Arial" w:hAnsi="Arial" w:cs="Arial"/>
          <w:bCs/>
          <w:sz w:val="20"/>
          <w:szCs w:val="16"/>
        </w:rPr>
        <w:t>2</w:t>
      </w:r>
      <w:r w:rsidR="00E56716">
        <w:rPr>
          <w:rFonts w:ascii="Arial" w:hAnsi="Arial" w:cs="Arial"/>
          <w:bCs/>
          <w:sz w:val="20"/>
          <w:szCs w:val="16"/>
        </w:rPr>
        <w:t>750</w:t>
      </w:r>
      <w:r w:rsidR="001D3F51" w:rsidRPr="0058687D">
        <w:rPr>
          <w:rFonts w:ascii="Arial" w:hAnsi="Arial" w:cs="Arial"/>
          <w:bCs/>
          <w:sz w:val="20"/>
          <w:szCs w:val="16"/>
        </w:rPr>
        <w:t xml:space="preserve"> </w:t>
      </w:r>
      <w:proofErr w:type="spellStart"/>
      <w:r w:rsidR="001D3F51" w:rsidRPr="0058687D">
        <w:rPr>
          <w:rFonts w:ascii="Arial" w:hAnsi="Arial" w:cs="Arial"/>
          <w:bCs/>
          <w:sz w:val="20"/>
          <w:szCs w:val="16"/>
        </w:rPr>
        <w:t>Hv</w:t>
      </w:r>
      <w:proofErr w:type="spellEnd"/>
    </w:p>
    <w:p w14:paraId="448B17D1" w14:textId="6140F75C" w:rsidR="00D95618" w:rsidRPr="00387F21" w:rsidRDefault="00D95618" w:rsidP="00C71C2C">
      <w:pPr>
        <w:ind w:right="423"/>
        <w:rPr>
          <w:rFonts w:ascii="Arial" w:hAnsi="Arial" w:cs="Arial"/>
          <w:bCs/>
          <w:color w:val="FF0000"/>
          <w:sz w:val="20"/>
          <w:szCs w:val="16"/>
        </w:rPr>
      </w:pPr>
    </w:p>
    <w:p w14:paraId="2D1131EE" w14:textId="7102EF2B" w:rsidR="00706E88" w:rsidRPr="00387F21" w:rsidRDefault="00706E88" w:rsidP="00C71C2C">
      <w:pPr>
        <w:ind w:right="423"/>
        <w:rPr>
          <w:rFonts w:ascii="Arial" w:hAnsi="Arial" w:cs="Arial"/>
          <w:bCs/>
          <w:color w:val="FF0000"/>
          <w:u w:val="single"/>
        </w:rPr>
      </w:pPr>
    </w:p>
    <w:p w14:paraId="0D5B1FF5" w14:textId="75614964" w:rsidR="00C71C2C" w:rsidRPr="00387F21" w:rsidRDefault="00C71C2C" w:rsidP="00D95618">
      <w:pPr>
        <w:ind w:right="423"/>
        <w:jc w:val="right"/>
        <w:rPr>
          <w:rFonts w:ascii="Arial" w:hAnsi="Arial" w:cs="Arial"/>
          <w:bCs/>
          <w:color w:val="FF0000"/>
        </w:rPr>
      </w:pPr>
    </w:p>
    <w:p w14:paraId="2AC3D8F4" w14:textId="77777777" w:rsidR="00D95618" w:rsidRPr="00387F21" w:rsidRDefault="00D95618" w:rsidP="00C71C2C">
      <w:pPr>
        <w:ind w:right="423"/>
        <w:rPr>
          <w:rFonts w:ascii="Arial" w:hAnsi="Arial" w:cs="Arial"/>
          <w:bCs/>
          <w:color w:val="FF0000"/>
        </w:rPr>
      </w:pPr>
    </w:p>
    <w:p w14:paraId="35426E8B" w14:textId="77777777" w:rsidR="00B07CF1" w:rsidRPr="003D0FCA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3D0FCA">
        <w:rPr>
          <w:rFonts w:ascii="Arial" w:hAnsi="Arial" w:cs="Arial"/>
          <w:b/>
          <w:bCs/>
          <w:u w:val="single"/>
        </w:rPr>
        <w:t>Comment</w:t>
      </w:r>
      <w:r w:rsidR="00251C5B" w:rsidRPr="003D0FCA">
        <w:rPr>
          <w:rFonts w:ascii="Arial" w:hAnsi="Arial" w:cs="Arial"/>
          <w:b/>
          <w:bCs/>
          <w:u w:val="single"/>
        </w:rPr>
        <w:t>aire</w:t>
      </w:r>
      <w:r w:rsidRPr="003D0FCA">
        <w:rPr>
          <w:rFonts w:ascii="Arial" w:hAnsi="Arial" w:cs="Arial"/>
          <w:b/>
          <w:bCs/>
          <w:u w:val="single"/>
        </w:rPr>
        <w:t xml:space="preserve">s </w:t>
      </w:r>
      <w:r w:rsidR="00E242DE" w:rsidRPr="003D0FCA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3D0FCA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r w:rsidR="00E242DE" w:rsidRPr="003D0FCA">
        <w:rPr>
          <w:rFonts w:ascii="Arial" w:hAnsi="Arial" w:cs="Arial"/>
          <w:b/>
          <w:bCs/>
          <w:sz w:val="20"/>
          <w:u w:val="single"/>
        </w:rPr>
        <w:t xml:space="preserve">) </w:t>
      </w:r>
      <w:r w:rsidRPr="003D0FCA">
        <w:rPr>
          <w:rFonts w:ascii="Arial" w:hAnsi="Arial" w:cs="Arial"/>
          <w:b/>
          <w:bCs/>
          <w:u w:val="single"/>
        </w:rPr>
        <w:t>:</w:t>
      </w:r>
    </w:p>
    <w:p w14:paraId="509794F9" w14:textId="77777777" w:rsidR="000F6D20" w:rsidRPr="00387F21" w:rsidRDefault="000F6D20" w:rsidP="00C71C2C">
      <w:pPr>
        <w:ind w:right="423"/>
        <w:rPr>
          <w:rFonts w:ascii="Arial" w:hAnsi="Arial" w:cs="Arial"/>
          <w:b/>
          <w:bCs/>
          <w:color w:val="FF0000"/>
          <w:u w:val="single"/>
        </w:rPr>
      </w:pPr>
    </w:p>
    <w:p w14:paraId="0BBB5B5B" w14:textId="657C728F" w:rsidR="001D3F51" w:rsidRPr="00C63F7A" w:rsidRDefault="009853D1" w:rsidP="00C63F7A">
      <w:pPr>
        <w:ind w:right="423"/>
        <w:jc w:val="both"/>
        <w:rPr>
          <w:rFonts w:ascii="Arial" w:hAnsi="Arial" w:cs="Arial"/>
          <w:bCs/>
        </w:rPr>
      </w:pPr>
      <w:r w:rsidRPr="00C63F7A">
        <w:rPr>
          <w:rFonts w:ascii="Arial" w:hAnsi="Arial" w:cs="Arial"/>
          <w:bCs/>
        </w:rPr>
        <w:t xml:space="preserve">Le dépôt Laser présente une forte dilution des </w:t>
      </w:r>
      <w:proofErr w:type="spellStart"/>
      <w:r w:rsidRPr="00C63F7A">
        <w:rPr>
          <w:rFonts w:ascii="Arial" w:hAnsi="Arial" w:cs="Arial"/>
          <w:bCs/>
        </w:rPr>
        <w:t>Sphérotènes</w:t>
      </w:r>
      <w:proofErr w:type="spellEnd"/>
      <w:r w:rsidRPr="00C63F7A">
        <w:rPr>
          <w:rFonts w:ascii="Arial" w:hAnsi="Arial" w:cs="Arial"/>
          <w:bCs/>
        </w:rPr>
        <w:t xml:space="preserve">, avec une répartition hétérogène des carbures dans la couche. On remarque aussi </w:t>
      </w:r>
      <w:r w:rsidR="00C63F7A" w:rsidRPr="00C63F7A">
        <w:rPr>
          <w:rFonts w:ascii="Arial" w:hAnsi="Arial" w:cs="Arial"/>
          <w:bCs/>
        </w:rPr>
        <w:t>de nombreuses fissures.</w:t>
      </w:r>
    </w:p>
    <w:p w14:paraId="7243CB90" w14:textId="2DE53791" w:rsidR="00C63F7A" w:rsidRPr="00C63F7A" w:rsidRDefault="00C63F7A" w:rsidP="00C63F7A">
      <w:pPr>
        <w:ind w:right="423"/>
        <w:jc w:val="both"/>
        <w:rPr>
          <w:rFonts w:ascii="Arial" w:hAnsi="Arial" w:cs="Arial"/>
          <w:bCs/>
        </w:rPr>
      </w:pPr>
    </w:p>
    <w:p w14:paraId="4D919103" w14:textId="3BEE6AED" w:rsidR="00C63F7A" w:rsidRDefault="00C63F7A" w:rsidP="00C63F7A">
      <w:pPr>
        <w:ind w:right="423"/>
        <w:jc w:val="both"/>
        <w:rPr>
          <w:rFonts w:ascii="Arial" w:hAnsi="Arial" w:cs="Arial"/>
          <w:bCs/>
        </w:rPr>
      </w:pPr>
      <w:r w:rsidRPr="00C63F7A">
        <w:rPr>
          <w:rFonts w:ascii="Arial" w:hAnsi="Arial" w:cs="Arial"/>
          <w:bCs/>
        </w:rPr>
        <w:t>Le dépôt PTA est beaucoup plus dense en carbures, avec une matrice dure et ce qui semblerai être deux types de carbures de tungstène (dureté et structure différentes)</w:t>
      </w:r>
    </w:p>
    <w:p w14:paraId="4488E8A1" w14:textId="53513CDB" w:rsidR="00C63F7A" w:rsidRDefault="00C63F7A" w:rsidP="00C63F7A">
      <w:pPr>
        <w:ind w:right="423"/>
        <w:jc w:val="both"/>
        <w:rPr>
          <w:rFonts w:ascii="Arial" w:hAnsi="Arial" w:cs="Arial"/>
          <w:bCs/>
        </w:rPr>
      </w:pPr>
    </w:p>
    <w:p w14:paraId="6E988BA0" w14:textId="2B606638" w:rsidR="00C63F7A" w:rsidRPr="00C63F7A" w:rsidRDefault="00C63F7A" w:rsidP="00C63F7A">
      <w:pPr>
        <w:ind w:right="42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Dans les deux cas, la dilution dans la matrice est faible.</w:t>
      </w:r>
    </w:p>
    <w:sectPr w:rsidR="00C63F7A" w:rsidRPr="00C63F7A" w:rsidSect="00BF4889">
      <w:headerReference w:type="default" r:id="rId22"/>
      <w:headerReference w:type="first" r:id="rId23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A4D9B" w14:textId="77777777" w:rsidR="00D24279" w:rsidRDefault="00D24279">
      <w:r>
        <w:separator/>
      </w:r>
    </w:p>
  </w:endnote>
  <w:endnote w:type="continuationSeparator" w:id="0">
    <w:p w14:paraId="6D82DF22" w14:textId="77777777" w:rsidR="00D24279" w:rsidRDefault="00D24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B28BF" w14:textId="77777777" w:rsidR="00D24279" w:rsidRDefault="00D24279">
      <w:r>
        <w:separator/>
      </w:r>
    </w:p>
  </w:footnote>
  <w:footnote w:type="continuationSeparator" w:id="0">
    <w:p w14:paraId="3A910B32" w14:textId="77777777" w:rsidR="00D24279" w:rsidRDefault="00D24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16"/>
      <w:gridCol w:w="710"/>
      <w:gridCol w:w="1112"/>
      <w:gridCol w:w="1183"/>
    </w:tblGrid>
    <w:tr w:rsidR="00B65EFD" w:rsidRPr="00137787" w14:paraId="688240B3" w14:textId="7777777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14:paraId="1A613714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B97D5F" wp14:editId="390BAB42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1E8ABDB4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14:paraId="4B9C6826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4A5457C4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14:paraId="20B7CB81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14:paraId="4606CA69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14:paraId="0D9000FA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14FA11A7" w14:textId="7777777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14:paraId="67F8F09C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54338BDA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14:paraId="58891BB6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14:paraId="1EF8F614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14:paraId="50051264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14:paraId="6D9F57D9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155404D4" w14:textId="7777777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14:paraId="5883E3D8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56C8CDCD" w14:textId="52FE7C8B" w:rsidR="005F5A36" w:rsidRPr="00137787" w:rsidRDefault="00DB3121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 xml:space="preserve">Dent </w:t>
          </w:r>
          <w:proofErr w:type="spellStart"/>
          <w:r>
            <w:rPr>
              <w:rFonts w:ascii="Calibri" w:eastAsia="Times New Roman" w:hAnsi="Calibri"/>
              <w:color w:val="000000"/>
            </w:rPr>
            <w:t>Betek</w:t>
          </w:r>
          <w:proofErr w:type="spellEnd"/>
          <w:r w:rsidR="00A32177">
            <w:rPr>
              <w:rFonts w:ascii="Calibri" w:eastAsia="Times New Roman" w:hAnsi="Calibri"/>
              <w:color w:val="000000"/>
            </w:rPr>
            <w:t xml:space="preserve"> 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08C26BC" w14:textId="526870CC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  <w:r w:rsidR="00DB3121">
            <w:rPr>
              <w:rFonts w:ascii="Calibri" w:eastAsia="Times New Roman" w:hAnsi="Calibri"/>
              <w:color w:val="000000"/>
              <w:sz w:val="22"/>
              <w:szCs w:val="22"/>
            </w:rPr>
            <w:t>ZR</w:t>
          </w:r>
        </w:p>
        <w:p w14:paraId="4BB6DE6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14:paraId="417EE2AB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3BCA9E6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14:paraId="672AA41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14:paraId="69E4D5D2" w14:textId="2D30B335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DB3121">
            <w:rPr>
              <w:rFonts w:ascii="Calibri" w:eastAsia="Times New Roman" w:hAnsi="Calibri"/>
              <w:color w:val="000000"/>
              <w:sz w:val="14"/>
              <w:szCs w:val="14"/>
            </w:rPr>
            <w:t>17</w:t>
          </w:r>
          <w:r w:rsidR="00A32177">
            <w:rPr>
              <w:rFonts w:ascii="Calibri" w:eastAsia="Times New Roman" w:hAnsi="Calibri"/>
              <w:color w:val="000000"/>
              <w:sz w:val="14"/>
              <w:szCs w:val="14"/>
            </w:rPr>
            <w:t>/</w:t>
          </w:r>
          <w:r w:rsidR="00DB3121">
            <w:rPr>
              <w:rFonts w:ascii="Calibri" w:eastAsia="Times New Roman" w:hAnsi="Calibri"/>
              <w:color w:val="000000"/>
              <w:sz w:val="14"/>
              <w:szCs w:val="14"/>
            </w:rPr>
            <w:t>11</w:t>
          </w:r>
          <w:r w:rsidR="00A32177">
            <w:rPr>
              <w:rFonts w:ascii="Calibri" w:eastAsia="Times New Roman" w:hAnsi="Calibri"/>
              <w:color w:val="000000"/>
              <w:sz w:val="14"/>
              <w:szCs w:val="14"/>
            </w:rPr>
            <w:t>/2021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14:paraId="0AEBDB98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Pr="00137787">
            <w:rPr>
              <w:rFonts w:ascii="Calibri" w:eastAsia="Times New Roman" w:hAnsi="Calibri"/>
              <w:b/>
              <w:bCs/>
              <w:color w:val="000000"/>
              <w:sz w:val="22"/>
              <w:szCs w:val="22"/>
            </w:rPr>
            <w:t xml:space="preserve">1 </w:t>
          </w:r>
        </w:p>
      </w:tc>
    </w:tr>
  </w:tbl>
  <w:p w14:paraId="5349EBBE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B5E5A9" wp14:editId="50384056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AA7E6BB" id="Rectangle 18" o:spid="_x0000_s1026" style="position:absolute;margin-left:-12.2pt;margin-top:4.65pt;width:520pt;height:69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" filled="f" strokecolor="blue"/>
          </w:pict>
        </mc:Fallback>
      </mc:AlternateContent>
    </w:r>
  </w:p>
  <w:p w14:paraId="67BA1EE5" w14:textId="0107EBEC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38"/>
      <w:gridCol w:w="2269"/>
      <w:gridCol w:w="3543"/>
      <w:gridCol w:w="2121"/>
    </w:tblGrid>
    <w:tr w:rsidR="00B65EFD" w:rsidRPr="00B65EFD" w14:paraId="353FD5B0" w14:textId="77777777" w:rsidTr="00A32177">
      <w:trPr>
        <w:trHeight w:hRule="exact" w:val="397"/>
        <w:jc w:val="center"/>
      </w:trPr>
      <w:tc>
        <w:tcPr>
          <w:tcW w:w="1838" w:type="dxa"/>
          <w:tcBorders>
            <w:bottom w:val="single" w:sz="4" w:space="0" w:color="auto"/>
          </w:tcBorders>
          <w:vAlign w:val="center"/>
        </w:tcPr>
        <w:p w14:paraId="3A4CA9E0" w14:textId="0C110C71" w:rsidR="00B65EFD" w:rsidRPr="00A32177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  <w:r w:rsidR="00A32177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2269" w:type="dxa"/>
          <w:tcBorders>
            <w:left w:val="nil"/>
            <w:bottom w:val="single" w:sz="4" w:space="0" w:color="auto"/>
          </w:tcBorders>
          <w:vAlign w:val="center"/>
        </w:tcPr>
        <w:p w14:paraId="2A1DD097" w14:textId="7703A73C" w:rsidR="00B65EFD" w:rsidRDefault="00387F21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Betek</w:t>
          </w:r>
          <w:proofErr w:type="spellEnd"/>
        </w:p>
      </w:tc>
      <w:tc>
        <w:tcPr>
          <w:tcW w:w="3543" w:type="dxa"/>
          <w:tcBorders>
            <w:bottom w:val="single" w:sz="4" w:space="0" w:color="auto"/>
          </w:tcBorders>
          <w:vAlign w:val="center"/>
        </w:tcPr>
        <w:p w14:paraId="54D7FF01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2121" w:type="dxa"/>
          <w:tcBorders>
            <w:bottom w:val="single" w:sz="4" w:space="0" w:color="auto"/>
          </w:tcBorders>
          <w:vAlign w:val="center"/>
        </w:tcPr>
        <w:p w14:paraId="7D5EB482" w14:textId="67BE63D5" w:rsidR="00B65EFD" w:rsidRPr="00B65EFD" w:rsidRDefault="00A32177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>
            <w:rPr>
              <w:rFonts w:ascii="Arial" w:hAnsi="Arial" w:cs="Arial"/>
              <w:color w:val="000000"/>
              <w:sz w:val="20"/>
              <w:lang w:val="en-US"/>
            </w:rPr>
            <w:t>N/A</w:t>
          </w:r>
        </w:p>
      </w:tc>
    </w:tr>
    <w:tr w:rsidR="0031190E" w:rsidRPr="0006609A" w14:paraId="582A3847" w14:textId="77777777" w:rsidTr="00A32177">
      <w:trPr>
        <w:trHeight w:hRule="exact" w:val="397"/>
        <w:jc w:val="center"/>
      </w:trPr>
      <w:tc>
        <w:tcPr>
          <w:tcW w:w="1838" w:type="dxa"/>
          <w:tcBorders>
            <w:right w:val="nil"/>
          </w:tcBorders>
          <w:vAlign w:val="center"/>
        </w:tcPr>
        <w:p w14:paraId="6CF5A185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7933" w:type="dxa"/>
          <w:gridSpan w:val="3"/>
          <w:tcBorders>
            <w:left w:val="nil"/>
          </w:tcBorders>
          <w:vAlign w:val="center"/>
        </w:tcPr>
        <w:p w14:paraId="26424A54" w14:textId="77777777" w:rsidR="0031190E" w:rsidRPr="0006609A" w:rsidRDefault="0031190E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</w:p>
      </w:tc>
    </w:tr>
  </w:tbl>
  <w:p w14:paraId="66BDEBBC" w14:textId="77777777"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1E7FF603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89BE8D1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03F639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3ADC13CF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27F0CD6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5C03F2A1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48CDB4B1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2E0D9DAB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5B667506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04A44119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2C620E5C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1699B8E7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090913" wp14:editId="0AADCB9D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CECAACB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" filled="f" strokecolor="blue"/>
          </w:pict>
        </mc:Fallback>
      </mc:AlternateContent>
    </w:r>
  </w:p>
  <w:p w14:paraId="22573E27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07F8158B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02E50DE6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535F31E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0609BAB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3E4DC65E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48BFD898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02CD9AF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2852D964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0D6AAAF3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63A7EB42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350078F8"/>
    <w:multiLevelType w:val="hybridMultilevel"/>
    <w:tmpl w:val="C4FED516"/>
    <w:lvl w:ilvl="0" w:tplc="B9162070">
      <w:start w:val="7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1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4"/>
  </w:num>
  <w:num w:numId="5">
    <w:abstractNumId w:val="11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7"/>
  </w:num>
  <w:num w:numId="12">
    <w:abstractNumId w:val="12"/>
  </w:num>
  <w:num w:numId="13">
    <w:abstractNumId w:val="16"/>
  </w:num>
  <w:num w:numId="14">
    <w:abstractNumId w:val="18"/>
  </w:num>
  <w:num w:numId="15">
    <w:abstractNumId w:val="1"/>
  </w:num>
  <w:num w:numId="16">
    <w:abstractNumId w:val="15"/>
  </w:num>
  <w:num w:numId="17">
    <w:abstractNumId w:val="2"/>
  </w:num>
  <w:num w:numId="18">
    <w:abstractNumId w:val="17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79"/>
    <w:rsid w:val="000421C7"/>
    <w:rsid w:val="0006419C"/>
    <w:rsid w:val="0006609A"/>
    <w:rsid w:val="00070304"/>
    <w:rsid w:val="0007573E"/>
    <w:rsid w:val="000838D1"/>
    <w:rsid w:val="00086FB8"/>
    <w:rsid w:val="00092F66"/>
    <w:rsid w:val="000A04AA"/>
    <w:rsid w:val="000A06F2"/>
    <w:rsid w:val="000A53BC"/>
    <w:rsid w:val="000B080F"/>
    <w:rsid w:val="000F6D20"/>
    <w:rsid w:val="00112E95"/>
    <w:rsid w:val="00126D9F"/>
    <w:rsid w:val="00130F9C"/>
    <w:rsid w:val="001358F9"/>
    <w:rsid w:val="001414D2"/>
    <w:rsid w:val="00154A2E"/>
    <w:rsid w:val="001851AF"/>
    <w:rsid w:val="001A05D6"/>
    <w:rsid w:val="001B41FC"/>
    <w:rsid w:val="001C0AAD"/>
    <w:rsid w:val="001C2631"/>
    <w:rsid w:val="001D3F51"/>
    <w:rsid w:val="0023526F"/>
    <w:rsid w:val="00251C5B"/>
    <w:rsid w:val="0025571C"/>
    <w:rsid w:val="00295C59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24F16"/>
    <w:rsid w:val="00333C72"/>
    <w:rsid w:val="00334A5C"/>
    <w:rsid w:val="00340CC2"/>
    <w:rsid w:val="00354064"/>
    <w:rsid w:val="00365909"/>
    <w:rsid w:val="003873AA"/>
    <w:rsid w:val="00387F21"/>
    <w:rsid w:val="003A509F"/>
    <w:rsid w:val="003A6133"/>
    <w:rsid w:val="003C0762"/>
    <w:rsid w:val="003D0FCA"/>
    <w:rsid w:val="003D2805"/>
    <w:rsid w:val="003E0AA0"/>
    <w:rsid w:val="003F1A34"/>
    <w:rsid w:val="003F3AFC"/>
    <w:rsid w:val="00416CE2"/>
    <w:rsid w:val="00431803"/>
    <w:rsid w:val="0044382F"/>
    <w:rsid w:val="00446690"/>
    <w:rsid w:val="004642E4"/>
    <w:rsid w:val="00474C0E"/>
    <w:rsid w:val="00476DB7"/>
    <w:rsid w:val="0049314B"/>
    <w:rsid w:val="004961F2"/>
    <w:rsid w:val="004A06CC"/>
    <w:rsid w:val="004A3203"/>
    <w:rsid w:val="004E432E"/>
    <w:rsid w:val="004E44F5"/>
    <w:rsid w:val="004E78E8"/>
    <w:rsid w:val="004F37F1"/>
    <w:rsid w:val="004F649D"/>
    <w:rsid w:val="00523029"/>
    <w:rsid w:val="00530322"/>
    <w:rsid w:val="00555902"/>
    <w:rsid w:val="005862AF"/>
    <w:rsid w:val="0058687D"/>
    <w:rsid w:val="00591EC0"/>
    <w:rsid w:val="005925DD"/>
    <w:rsid w:val="005A5F4F"/>
    <w:rsid w:val="005B46D2"/>
    <w:rsid w:val="005B70D9"/>
    <w:rsid w:val="005C3B6C"/>
    <w:rsid w:val="005F5A36"/>
    <w:rsid w:val="005F7088"/>
    <w:rsid w:val="006037D9"/>
    <w:rsid w:val="0062201E"/>
    <w:rsid w:val="00631D36"/>
    <w:rsid w:val="00632EDD"/>
    <w:rsid w:val="00642DF0"/>
    <w:rsid w:val="00646EB6"/>
    <w:rsid w:val="006504C0"/>
    <w:rsid w:val="006768E3"/>
    <w:rsid w:val="00685772"/>
    <w:rsid w:val="0069328F"/>
    <w:rsid w:val="00695DD4"/>
    <w:rsid w:val="006A0B19"/>
    <w:rsid w:val="006A3DC7"/>
    <w:rsid w:val="006A57CD"/>
    <w:rsid w:val="006B194F"/>
    <w:rsid w:val="006D11B3"/>
    <w:rsid w:val="00706E88"/>
    <w:rsid w:val="007244EE"/>
    <w:rsid w:val="00730339"/>
    <w:rsid w:val="00735CCD"/>
    <w:rsid w:val="00743A15"/>
    <w:rsid w:val="00744AB9"/>
    <w:rsid w:val="00756289"/>
    <w:rsid w:val="00791B56"/>
    <w:rsid w:val="007B6553"/>
    <w:rsid w:val="007D3FE1"/>
    <w:rsid w:val="007F10ED"/>
    <w:rsid w:val="007F3510"/>
    <w:rsid w:val="007F629C"/>
    <w:rsid w:val="00803E5A"/>
    <w:rsid w:val="00805F7A"/>
    <w:rsid w:val="00813DDE"/>
    <w:rsid w:val="008238B3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D6615"/>
    <w:rsid w:val="008E5F9F"/>
    <w:rsid w:val="008F0763"/>
    <w:rsid w:val="009063AE"/>
    <w:rsid w:val="009107A4"/>
    <w:rsid w:val="009362E5"/>
    <w:rsid w:val="00936E39"/>
    <w:rsid w:val="009531AE"/>
    <w:rsid w:val="00955AFB"/>
    <w:rsid w:val="0095651B"/>
    <w:rsid w:val="00957347"/>
    <w:rsid w:val="009578C5"/>
    <w:rsid w:val="00970737"/>
    <w:rsid w:val="009853D1"/>
    <w:rsid w:val="00985559"/>
    <w:rsid w:val="0099440D"/>
    <w:rsid w:val="009A4156"/>
    <w:rsid w:val="009C50D4"/>
    <w:rsid w:val="009E788B"/>
    <w:rsid w:val="009F4DB1"/>
    <w:rsid w:val="00A11950"/>
    <w:rsid w:val="00A16D2C"/>
    <w:rsid w:val="00A252C9"/>
    <w:rsid w:val="00A32177"/>
    <w:rsid w:val="00A36AEA"/>
    <w:rsid w:val="00A67B6D"/>
    <w:rsid w:val="00A71D0B"/>
    <w:rsid w:val="00A83678"/>
    <w:rsid w:val="00AA5535"/>
    <w:rsid w:val="00AA7B87"/>
    <w:rsid w:val="00AB2EE7"/>
    <w:rsid w:val="00AB6C06"/>
    <w:rsid w:val="00AC7722"/>
    <w:rsid w:val="00AD64BE"/>
    <w:rsid w:val="00AE0D6C"/>
    <w:rsid w:val="00AE3BD7"/>
    <w:rsid w:val="00AE68F5"/>
    <w:rsid w:val="00AF0FE6"/>
    <w:rsid w:val="00B07420"/>
    <w:rsid w:val="00B07CF1"/>
    <w:rsid w:val="00B129D9"/>
    <w:rsid w:val="00B12C82"/>
    <w:rsid w:val="00B2247F"/>
    <w:rsid w:val="00B327EE"/>
    <w:rsid w:val="00B57DB8"/>
    <w:rsid w:val="00B63D27"/>
    <w:rsid w:val="00B65EFD"/>
    <w:rsid w:val="00B67E71"/>
    <w:rsid w:val="00B74DC1"/>
    <w:rsid w:val="00B751E3"/>
    <w:rsid w:val="00B75445"/>
    <w:rsid w:val="00B76E10"/>
    <w:rsid w:val="00B85B95"/>
    <w:rsid w:val="00BB75B8"/>
    <w:rsid w:val="00BC3B80"/>
    <w:rsid w:val="00BD41EC"/>
    <w:rsid w:val="00BE21F2"/>
    <w:rsid w:val="00BF0A16"/>
    <w:rsid w:val="00BF0C39"/>
    <w:rsid w:val="00BF4889"/>
    <w:rsid w:val="00C1716F"/>
    <w:rsid w:val="00C207F5"/>
    <w:rsid w:val="00C25343"/>
    <w:rsid w:val="00C467A3"/>
    <w:rsid w:val="00C50ED3"/>
    <w:rsid w:val="00C63F7A"/>
    <w:rsid w:val="00C71C2C"/>
    <w:rsid w:val="00C73280"/>
    <w:rsid w:val="00CC473A"/>
    <w:rsid w:val="00CE1A50"/>
    <w:rsid w:val="00D0017B"/>
    <w:rsid w:val="00D00550"/>
    <w:rsid w:val="00D17895"/>
    <w:rsid w:val="00D24279"/>
    <w:rsid w:val="00D26EA2"/>
    <w:rsid w:val="00D4082E"/>
    <w:rsid w:val="00D442E7"/>
    <w:rsid w:val="00D62B1D"/>
    <w:rsid w:val="00D6731A"/>
    <w:rsid w:val="00D73FA7"/>
    <w:rsid w:val="00D95618"/>
    <w:rsid w:val="00DA4DDB"/>
    <w:rsid w:val="00DB2D1D"/>
    <w:rsid w:val="00DB3121"/>
    <w:rsid w:val="00DB4F4C"/>
    <w:rsid w:val="00DB50D1"/>
    <w:rsid w:val="00DD3EF9"/>
    <w:rsid w:val="00DD5500"/>
    <w:rsid w:val="00DE3EFC"/>
    <w:rsid w:val="00DF52D9"/>
    <w:rsid w:val="00E00785"/>
    <w:rsid w:val="00E046F6"/>
    <w:rsid w:val="00E04D43"/>
    <w:rsid w:val="00E13AEC"/>
    <w:rsid w:val="00E242DE"/>
    <w:rsid w:val="00E266D0"/>
    <w:rsid w:val="00E31791"/>
    <w:rsid w:val="00E34209"/>
    <w:rsid w:val="00E35F4E"/>
    <w:rsid w:val="00E46E5D"/>
    <w:rsid w:val="00E51497"/>
    <w:rsid w:val="00E56716"/>
    <w:rsid w:val="00E615FB"/>
    <w:rsid w:val="00E62D51"/>
    <w:rsid w:val="00E63D02"/>
    <w:rsid w:val="00E67D7E"/>
    <w:rsid w:val="00E71875"/>
    <w:rsid w:val="00E9212E"/>
    <w:rsid w:val="00E927B8"/>
    <w:rsid w:val="00EE006D"/>
    <w:rsid w:val="00EE28BF"/>
    <w:rsid w:val="00EE4A82"/>
    <w:rsid w:val="00F1291B"/>
    <w:rsid w:val="00F24618"/>
    <w:rsid w:val="00F32B74"/>
    <w:rsid w:val="00F3629A"/>
    <w:rsid w:val="00F37467"/>
    <w:rsid w:val="00F41ADE"/>
    <w:rsid w:val="00F4671F"/>
    <w:rsid w:val="00F5120F"/>
    <w:rsid w:val="00F559B4"/>
    <w:rsid w:val="00F724D7"/>
    <w:rsid w:val="00F75FE0"/>
    <w:rsid w:val="00F76514"/>
    <w:rsid w:val="00F80843"/>
    <w:rsid w:val="00F908EF"/>
    <w:rsid w:val="00F943ED"/>
    <w:rsid w:val="00FA1C04"/>
    <w:rsid w:val="00FB1BB1"/>
    <w:rsid w:val="00FB3F3E"/>
    <w:rsid w:val="00FC1A70"/>
    <w:rsid w:val="00FC2997"/>
    <w:rsid w:val="00FD7893"/>
    <w:rsid w:val="00FF045A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038C7F5"/>
  <w15:docId w15:val="{D39AC939-2141-4490-AD27-212BF5C55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paragraph" w:styleId="Paragraphedeliste">
    <w:name w:val="List Paragraph"/>
    <w:basedOn w:val="Normal"/>
    <w:uiPriority w:val="34"/>
    <w:qFormat/>
    <w:rsid w:val="001D3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ECHANGE\Zo&#233;%20ROULON\R&amp;D\Mod&#232;le%20rapports\30%20005-R00%20Rapport%20d'analyse%20m&#233;tallurgiqu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62388-649E-418A-9CFE-917CB79A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30 005-R00 Rapport d'analyse métallurgique</Template>
  <TotalTime>897</TotalTime>
  <Pages>6</Pages>
  <Words>351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60</cp:revision>
  <cp:lastPrinted>2016-10-05T13:42:00Z</cp:lastPrinted>
  <dcterms:created xsi:type="dcterms:W3CDTF">2021-09-14T06:39:00Z</dcterms:created>
  <dcterms:modified xsi:type="dcterms:W3CDTF">2021-11-17T14:30:00Z</dcterms:modified>
</cp:coreProperties>
</file>